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E97" w:rsidRPr="001E21BD" w:rsidRDefault="00205E97" w:rsidP="0050577F">
      <w:pPr>
        <w:pStyle w:val="32"/>
        <w:shd w:val="clear" w:color="auto" w:fill="auto"/>
        <w:spacing w:before="0" w:line="240" w:lineRule="exact"/>
        <w:rPr>
          <w:sz w:val="24"/>
          <w:szCs w:val="24"/>
        </w:rPr>
      </w:pPr>
      <w:r>
        <w:rPr>
          <w:sz w:val="24"/>
          <w:szCs w:val="24"/>
        </w:rPr>
        <w:t xml:space="preserve">      </w:t>
      </w:r>
    </w:p>
    <w:p w:rsidR="00205E97" w:rsidRDefault="00205E97" w:rsidP="00A46943">
      <w:pPr>
        <w:spacing w:line="240" w:lineRule="atLeast"/>
        <w:rPr>
          <w:rFonts w:ascii="Times New Roman" w:hAnsi="Times New Roman" w:cs="Times New Roman"/>
          <w:sz w:val="24"/>
          <w:szCs w:val="24"/>
        </w:rPr>
      </w:pPr>
      <w:r w:rsidRPr="00357EE8">
        <w:rPr>
          <w:rFonts w:ascii="Times New Roman" w:hAnsi="Times New Roman" w:cs="Times New Roman"/>
          <w:sz w:val="24"/>
          <w:szCs w:val="24"/>
        </w:rPr>
        <w:t xml:space="preserve">                                         </w:t>
      </w:r>
    </w:p>
    <w:p w:rsidR="00205E97" w:rsidRPr="00357EE8" w:rsidRDefault="00205E97" w:rsidP="0050577F">
      <w:pPr>
        <w:pStyle w:val="2"/>
        <w:shd w:val="clear" w:color="auto" w:fill="auto"/>
        <w:tabs>
          <w:tab w:val="left" w:leader="underscore" w:pos="6710"/>
        </w:tabs>
        <w:spacing w:before="0" w:after="0" w:line="240" w:lineRule="auto"/>
        <w:ind w:right="360"/>
        <w:rPr>
          <w:sz w:val="24"/>
          <w:szCs w:val="24"/>
        </w:rPr>
      </w:pPr>
      <w:r>
        <w:rPr>
          <w:sz w:val="24"/>
          <w:szCs w:val="24"/>
        </w:rPr>
        <w:t xml:space="preserve">                                      </w:t>
      </w:r>
      <w:r w:rsidRPr="00357EE8">
        <w:rPr>
          <w:sz w:val="24"/>
          <w:szCs w:val="24"/>
        </w:rPr>
        <w:t xml:space="preserve"> </w:t>
      </w:r>
    </w:p>
    <w:p w:rsidR="00205E97" w:rsidRDefault="00205E97" w:rsidP="0050577F">
      <w:pPr>
        <w:rPr>
          <w:rFonts w:ascii="Times New Roman" w:hAnsi="Times New Roman" w:cs="Times New Roman"/>
          <w:sz w:val="28"/>
          <w:szCs w:val="28"/>
        </w:rPr>
        <w:sectPr w:rsidR="00205E97">
          <w:footerReference w:type="default" r:id="rId7"/>
          <w:type w:val="continuous"/>
          <w:pgSz w:w="11909" w:h="16838"/>
          <w:pgMar w:top="868" w:right="2030" w:bottom="2514" w:left="1272" w:header="0" w:footer="3" w:gutter="0"/>
          <w:cols w:space="720"/>
        </w:sectPr>
      </w:pPr>
      <w:r w:rsidRPr="00851E45">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8in">
            <v:imagedata r:id="rId8" o:title=""/>
          </v:shape>
        </w:pict>
      </w:r>
    </w:p>
    <w:p w:rsidR="00205E97" w:rsidRPr="007B38BB" w:rsidRDefault="00205E97" w:rsidP="007B38BB">
      <w:pPr>
        <w:ind w:left="720"/>
        <w:rPr>
          <w:rFonts w:ascii="Times New Roman" w:hAnsi="Times New Roman" w:cs="Times New Roman"/>
          <w:sz w:val="40"/>
          <w:szCs w:val="40"/>
        </w:rPr>
      </w:pPr>
      <w:r w:rsidRPr="007B38BB">
        <w:rPr>
          <w:rFonts w:ascii="Times New Roman" w:hAnsi="Times New Roman" w:cs="Times New Roman"/>
          <w:sz w:val="40"/>
          <w:szCs w:val="40"/>
        </w:rPr>
        <w:t>Содержание коллективного договора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6521"/>
        <w:gridCol w:w="1701"/>
      </w:tblGrid>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b/>
                <w:bCs/>
                <w:sz w:val="32"/>
                <w:szCs w:val="32"/>
              </w:rPr>
            </w:pPr>
            <w:r w:rsidRPr="006C1D83">
              <w:rPr>
                <w:rFonts w:ascii="Times New Roman" w:hAnsi="Times New Roman" w:cs="Times New Roman"/>
                <w:b/>
                <w:bCs/>
                <w:sz w:val="32"/>
                <w:szCs w:val="32"/>
              </w:rPr>
              <w:t>Раздел 1. Общие положения</w:t>
            </w:r>
          </w:p>
        </w:tc>
        <w:tc>
          <w:tcPr>
            <w:tcW w:w="1701" w:type="dxa"/>
          </w:tcPr>
          <w:p w:rsidR="00205E97" w:rsidRPr="006C1D83" w:rsidRDefault="00205E97" w:rsidP="006C1D83">
            <w:pPr>
              <w:spacing w:after="0" w:line="240" w:lineRule="auto"/>
              <w:rPr>
                <w:rFonts w:ascii="Times New Roman" w:hAnsi="Times New Roman" w:cs="Times New Roman"/>
                <w:sz w:val="24"/>
                <w:szCs w:val="24"/>
              </w:rPr>
            </w:pP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1</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Общая информация.</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3</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2.</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Общие положения. Взаимные обязательства работодателя и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4</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b/>
                <w:bCs/>
                <w:sz w:val="32"/>
                <w:szCs w:val="32"/>
              </w:rPr>
            </w:pPr>
            <w:r w:rsidRPr="006C1D83">
              <w:rPr>
                <w:rFonts w:ascii="Times New Roman" w:hAnsi="Times New Roman" w:cs="Times New Roman"/>
                <w:b/>
                <w:bCs/>
                <w:sz w:val="32"/>
                <w:szCs w:val="32"/>
              </w:rPr>
              <w:t>Раздел 2. Трудовые отношения</w:t>
            </w:r>
          </w:p>
        </w:tc>
        <w:tc>
          <w:tcPr>
            <w:tcW w:w="1701" w:type="dxa"/>
          </w:tcPr>
          <w:p w:rsidR="00205E97" w:rsidRPr="006C1D83" w:rsidRDefault="00205E97" w:rsidP="006C1D83">
            <w:pPr>
              <w:spacing w:after="0" w:line="240" w:lineRule="auto"/>
              <w:rPr>
                <w:rFonts w:ascii="Times New Roman" w:hAnsi="Times New Roman" w:cs="Times New Roman"/>
                <w:sz w:val="24"/>
                <w:szCs w:val="24"/>
              </w:rPr>
            </w:pP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1</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Трудовой договор</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8</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2</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 xml:space="preserve">Правила внутреннего трудового распорядка </w:t>
            </w:r>
          </w:p>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№1</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15</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3</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Рабочее время и время отдыха. Приложение №2 График отпусков.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28</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4</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Профессиональная подготовка, переподготовка и повышение квалификации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36</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5</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Высвобождение работников и содействие их трудоустройству</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36</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b/>
                <w:bCs/>
                <w:sz w:val="32"/>
                <w:szCs w:val="32"/>
              </w:rPr>
            </w:pPr>
            <w:r w:rsidRPr="006C1D83">
              <w:rPr>
                <w:rFonts w:ascii="Times New Roman" w:hAnsi="Times New Roman" w:cs="Times New Roman"/>
                <w:b/>
                <w:bCs/>
                <w:sz w:val="32"/>
                <w:szCs w:val="32"/>
              </w:rPr>
              <w:t>Раздел 3. Оплата труда</w:t>
            </w:r>
          </w:p>
        </w:tc>
        <w:tc>
          <w:tcPr>
            <w:tcW w:w="1701" w:type="dxa"/>
          </w:tcPr>
          <w:p w:rsidR="00205E97" w:rsidRPr="006C1D83" w:rsidRDefault="00205E97" w:rsidP="006C1D83">
            <w:pPr>
              <w:spacing w:after="0" w:line="240" w:lineRule="auto"/>
              <w:rPr>
                <w:rFonts w:ascii="Times New Roman" w:hAnsi="Times New Roman" w:cs="Times New Roman"/>
                <w:sz w:val="24"/>
                <w:szCs w:val="24"/>
              </w:rPr>
            </w:pP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1</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Оплата труда, гарантийные и компенсационные выплаты.</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39</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№3 Положение об оплате труда</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42</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№4 Штатное расписание</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50</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b/>
                <w:bCs/>
                <w:sz w:val="32"/>
                <w:szCs w:val="32"/>
              </w:rPr>
            </w:pPr>
            <w:r w:rsidRPr="006C1D83">
              <w:rPr>
                <w:rFonts w:ascii="Times New Roman" w:hAnsi="Times New Roman" w:cs="Times New Roman"/>
                <w:b/>
                <w:bCs/>
                <w:sz w:val="32"/>
                <w:szCs w:val="32"/>
              </w:rPr>
              <w:t>Раздел 4. Охрана труда и здоровья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1</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Соглашение по охране труда</w:t>
            </w:r>
          </w:p>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№5 План мероприятий по охране труда</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51</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53</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2</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№6 Смета расходов на охрану труда и здоровья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55</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3</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Приложение №7 Список работников, подлежащих ежегодным медицинским осмотрам.</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56</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p>
        </w:tc>
        <w:tc>
          <w:tcPr>
            <w:tcW w:w="6521" w:type="dxa"/>
          </w:tcPr>
          <w:p w:rsidR="00205E97" w:rsidRPr="006C1D83" w:rsidRDefault="00205E97" w:rsidP="006C1D83">
            <w:pPr>
              <w:spacing w:after="0" w:line="240" w:lineRule="auto"/>
              <w:rPr>
                <w:rFonts w:ascii="Times New Roman" w:hAnsi="Times New Roman" w:cs="Times New Roman"/>
                <w:b/>
                <w:bCs/>
                <w:sz w:val="32"/>
                <w:szCs w:val="32"/>
              </w:rPr>
            </w:pPr>
            <w:r w:rsidRPr="006C1D83">
              <w:rPr>
                <w:rFonts w:ascii="Times New Roman" w:hAnsi="Times New Roman" w:cs="Times New Roman"/>
                <w:b/>
                <w:bCs/>
                <w:sz w:val="32"/>
                <w:szCs w:val="32"/>
              </w:rPr>
              <w:t>Раздел 5. Социальные права и гарантии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1</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Социальная защита работников.</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60</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2</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Гарантии профсоюзной деятельности</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61</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3</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Обязанности  профкома</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62</w:t>
            </w:r>
          </w:p>
        </w:tc>
      </w:tr>
      <w:tr w:rsidR="00205E97" w:rsidRPr="006C1D83">
        <w:tc>
          <w:tcPr>
            <w:tcW w:w="993"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4</w:t>
            </w:r>
          </w:p>
        </w:tc>
        <w:tc>
          <w:tcPr>
            <w:tcW w:w="6521" w:type="dxa"/>
          </w:tcPr>
          <w:p w:rsidR="00205E97" w:rsidRPr="006C1D83" w:rsidRDefault="00205E97" w:rsidP="006C1D83">
            <w:pPr>
              <w:spacing w:after="0" w:line="240" w:lineRule="auto"/>
              <w:rPr>
                <w:rFonts w:ascii="Times New Roman" w:hAnsi="Times New Roman" w:cs="Times New Roman"/>
                <w:sz w:val="28"/>
                <w:szCs w:val="28"/>
              </w:rPr>
            </w:pPr>
            <w:r w:rsidRPr="006C1D83">
              <w:rPr>
                <w:rFonts w:ascii="Times New Roman" w:hAnsi="Times New Roman" w:cs="Times New Roman"/>
                <w:sz w:val="28"/>
                <w:szCs w:val="28"/>
              </w:rPr>
              <w:t>Контроль за выполнение коллективного договора</w:t>
            </w:r>
          </w:p>
        </w:tc>
        <w:tc>
          <w:tcPr>
            <w:tcW w:w="17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64</w:t>
            </w:r>
            <w:bookmarkStart w:id="0" w:name="_GoBack"/>
            <w:bookmarkEnd w:id="0"/>
          </w:p>
        </w:tc>
      </w:tr>
    </w:tbl>
    <w:p w:rsidR="00205E97" w:rsidRPr="007B38BB" w:rsidRDefault="00205E97" w:rsidP="007B38BB">
      <w:pPr>
        <w:ind w:left="720"/>
        <w:rPr>
          <w:rFonts w:ascii="Times New Roman" w:hAnsi="Times New Roman" w:cs="Times New Roman"/>
          <w:sz w:val="24"/>
          <w:szCs w:val="24"/>
        </w:rPr>
      </w:pPr>
    </w:p>
    <w:p w:rsidR="00205E97" w:rsidRPr="007B38BB" w:rsidRDefault="00205E97" w:rsidP="007B38BB">
      <w:pPr>
        <w:rPr>
          <w:rFonts w:ascii="Times New Roman" w:hAnsi="Times New Roman" w:cs="Times New Roman"/>
          <w:b/>
          <w:bCs/>
          <w:sz w:val="24"/>
          <w:szCs w:val="24"/>
        </w:rPr>
      </w:pPr>
    </w:p>
    <w:p w:rsidR="00205E97" w:rsidRDefault="00205E97" w:rsidP="007B38BB">
      <w:pPr>
        <w:rPr>
          <w:rFonts w:ascii="Times New Roman" w:hAnsi="Times New Roman" w:cs="Times New Roman"/>
          <w:sz w:val="32"/>
          <w:szCs w:val="32"/>
        </w:rPr>
      </w:pPr>
    </w:p>
    <w:p w:rsidR="00205E97" w:rsidRDefault="00205E97" w:rsidP="007B38BB">
      <w:pPr>
        <w:rPr>
          <w:rFonts w:ascii="Times New Roman" w:hAnsi="Times New Roman" w:cs="Times New Roman"/>
          <w:sz w:val="32"/>
          <w:szCs w:val="32"/>
        </w:rPr>
      </w:pPr>
    </w:p>
    <w:p w:rsidR="00205E97" w:rsidRPr="007B38BB" w:rsidRDefault="00205E97" w:rsidP="007B38BB">
      <w:pPr>
        <w:rPr>
          <w:rFonts w:ascii="Times New Roman" w:hAnsi="Times New Roman" w:cs="Times New Roman"/>
          <w:sz w:val="32"/>
          <w:szCs w:val="32"/>
        </w:rPr>
      </w:pPr>
      <w:r w:rsidRPr="007B38BB">
        <w:rPr>
          <w:rFonts w:ascii="Times New Roman" w:hAnsi="Times New Roman" w:cs="Times New Roman"/>
          <w:sz w:val="32"/>
          <w:szCs w:val="32"/>
        </w:rPr>
        <w:t xml:space="preserve">Раздел </w:t>
      </w:r>
      <w:r w:rsidRPr="007B38BB">
        <w:rPr>
          <w:rFonts w:ascii="Times New Roman" w:hAnsi="Times New Roman" w:cs="Times New Roman"/>
          <w:sz w:val="32"/>
          <w:szCs w:val="32"/>
          <w:lang w:val="en-US"/>
        </w:rPr>
        <w:t>I</w:t>
      </w:r>
      <w:r w:rsidRPr="007B38BB">
        <w:rPr>
          <w:rFonts w:ascii="Times New Roman" w:hAnsi="Times New Roman" w:cs="Times New Roman"/>
          <w:sz w:val="32"/>
          <w:szCs w:val="32"/>
        </w:rPr>
        <w:t>.</w:t>
      </w:r>
      <w:r w:rsidRPr="007B38BB">
        <w:rPr>
          <w:rFonts w:ascii="Times New Roman" w:hAnsi="Times New Roman" w:cs="Times New Roman"/>
          <w:sz w:val="28"/>
          <w:szCs w:val="28"/>
        </w:rPr>
        <w:t xml:space="preserve"> </w:t>
      </w:r>
      <w:r w:rsidRPr="007B38BB">
        <w:rPr>
          <w:rFonts w:ascii="Times New Roman" w:hAnsi="Times New Roman" w:cs="Times New Roman"/>
          <w:sz w:val="32"/>
          <w:szCs w:val="32"/>
        </w:rPr>
        <w:t>ОБЩИЕ ПОЛОЖЕНИЯ</w:t>
      </w:r>
    </w:p>
    <w:p w:rsidR="00205E97" w:rsidRPr="007B38BB" w:rsidRDefault="00205E97" w:rsidP="007B38BB">
      <w:pPr>
        <w:rPr>
          <w:rFonts w:ascii="Times New Roman" w:hAnsi="Times New Roman" w:cs="Times New Roman"/>
          <w:sz w:val="32"/>
          <w:szCs w:val="32"/>
        </w:rPr>
      </w:pPr>
      <w:r w:rsidRPr="007B38BB">
        <w:rPr>
          <w:rFonts w:ascii="Times New Roman" w:hAnsi="Times New Roman" w:cs="Times New Roman"/>
          <w:sz w:val="32"/>
          <w:szCs w:val="32"/>
        </w:rPr>
        <w:t xml:space="preserve">                     ОБЩАЯ ИНФОРМАЦИЯ</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 xml:space="preserve">Полное наименование                                 Муниципальное бюджетное </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учреждения                                                   общеобразовательное учреждение </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средняя общеобразовательная школа </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села Дмитряшевка Хлевенского</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муниципального района</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Липецкой области</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 xml:space="preserve">Организационно-правовая                           муниципальное учреждение  </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форма      </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Форма собственности                                 муниципальная</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Отрасль по ОКВЭД                                     80.21.1 Основное общее образование</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Численность работников                                74  чел.</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Юридический адрес                                    РФ ,399250, Липецкая область</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Хлевенский район с. Дмитряшевка</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ул. Октябрьская д. 54</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Реквизиты представителя                          Директор МБОУ СОШ с. Дмитряшевка</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Дедов Сергей Александрович</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3-82-01, 3-81-48</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Электр. адрес   Ch_dmitr@mail.ru                                                                                                                                                                                                                                                                                                      </w:t>
      </w:r>
      <w:r w:rsidRPr="007B38BB">
        <w:rPr>
          <w:rFonts w:ascii="Times New Roman" w:hAnsi="Times New Roman" w:cs="Times New Roman"/>
          <w:sz w:val="24"/>
          <w:szCs w:val="24"/>
        </w:rPr>
        <w:tab/>
        <w:t xml:space="preserve">                                                             Сайт:</w:t>
      </w:r>
      <w:r w:rsidRPr="007B38BB">
        <w:rPr>
          <w:rFonts w:ascii="Times New Roman" w:hAnsi="Times New Roman" w:cs="Times New Roman"/>
          <w:sz w:val="24"/>
          <w:szCs w:val="24"/>
          <w:lang w:val="en-US"/>
        </w:rPr>
        <w:t>http</w:t>
      </w:r>
      <w:r w:rsidRPr="007B38BB">
        <w:rPr>
          <w:rFonts w:ascii="Times New Roman" w:hAnsi="Times New Roman" w:cs="Times New Roman"/>
          <w:sz w:val="24"/>
          <w:szCs w:val="24"/>
        </w:rPr>
        <w:t>//</w:t>
      </w:r>
      <w:r w:rsidRPr="007B38BB">
        <w:rPr>
          <w:rFonts w:ascii="Times New Roman" w:hAnsi="Times New Roman" w:cs="Times New Roman"/>
          <w:sz w:val="24"/>
          <w:szCs w:val="24"/>
          <w:lang w:val="en-US"/>
        </w:rPr>
        <w:t>dmitryashewka</w:t>
      </w:r>
      <w:r w:rsidRPr="007B38BB">
        <w:rPr>
          <w:rFonts w:ascii="Times New Roman" w:hAnsi="Times New Roman" w:cs="Times New Roman"/>
          <w:sz w:val="24"/>
          <w:szCs w:val="24"/>
        </w:rPr>
        <w:t>.</w:t>
      </w:r>
      <w:r w:rsidRPr="007B38BB">
        <w:rPr>
          <w:rFonts w:ascii="Times New Roman" w:hAnsi="Times New Roman" w:cs="Times New Roman"/>
          <w:sz w:val="24"/>
          <w:szCs w:val="24"/>
          <w:lang w:val="en-US"/>
        </w:rPr>
        <w:t>ucoz</w:t>
      </w:r>
      <w:r w:rsidRPr="007B38BB">
        <w:rPr>
          <w:rFonts w:ascii="Times New Roman" w:hAnsi="Times New Roman" w:cs="Times New Roman"/>
          <w:sz w:val="24"/>
          <w:szCs w:val="24"/>
        </w:rPr>
        <w:t>.</w:t>
      </w:r>
      <w:r w:rsidRPr="007B38BB">
        <w:rPr>
          <w:rFonts w:ascii="Times New Roman" w:hAnsi="Times New Roman" w:cs="Times New Roman"/>
          <w:sz w:val="24"/>
          <w:szCs w:val="24"/>
          <w:lang w:val="en-US"/>
        </w:rPr>
        <w:t>ru</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Реквизиты представителя                          Председатель профкома первичной</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работников                                                  организации общероссийской</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организации «Профессиональный союз </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работников народного образования</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и науки РФ»</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 xml:space="preserve">                                                                       Брежнева Елена Ильинична</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Срок действия коллективного                   с 26.08.2016г по 26.08.2019 года</w:t>
      </w:r>
    </w:p>
    <w:p w:rsidR="00205E97" w:rsidRPr="007B38BB" w:rsidRDefault="00205E97" w:rsidP="00105BAD">
      <w:pPr>
        <w:spacing w:line="240" w:lineRule="auto"/>
        <w:ind w:left="720"/>
        <w:rPr>
          <w:rFonts w:ascii="Times New Roman" w:hAnsi="Times New Roman" w:cs="Times New Roman"/>
          <w:sz w:val="24"/>
          <w:szCs w:val="24"/>
        </w:rPr>
      </w:pPr>
      <w:r w:rsidRPr="007B38BB">
        <w:rPr>
          <w:rFonts w:ascii="Times New Roman" w:hAnsi="Times New Roman" w:cs="Times New Roman"/>
          <w:sz w:val="24"/>
          <w:szCs w:val="24"/>
        </w:rPr>
        <w:t>договора</w:t>
      </w:r>
    </w:p>
    <w:p w:rsidR="00205E97" w:rsidRPr="007B38BB" w:rsidRDefault="00205E97" w:rsidP="00105BAD">
      <w:pPr>
        <w:numPr>
          <w:ilvl w:val="0"/>
          <w:numId w:val="23"/>
        </w:numPr>
        <w:spacing w:line="240" w:lineRule="auto"/>
        <w:rPr>
          <w:rFonts w:ascii="Times New Roman" w:hAnsi="Times New Roman" w:cs="Times New Roman"/>
          <w:sz w:val="24"/>
          <w:szCs w:val="24"/>
        </w:rPr>
      </w:pPr>
      <w:r w:rsidRPr="007B38BB">
        <w:rPr>
          <w:rFonts w:ascii="Times New Roman" w:hAnsi="Times New Roman" w:cs="Times New Roman"/>
          <w:sz w:val="24"/>
          <w:szCs w:val="24"/>
        </w:rPr>
        <w:t xml:space="preserve">Дата подписания коллективного  </w:t>
      </w:r>
      <w:r>
        <w:rPr>
          <w:rFonts w:ascii="Times New Roman" w:hAnsi="Times New Roman" w:cs="Times New Roman"/>
          <w:sz w:val="24"/>
          <w:szCs w:val="24"/>
          <w:lang w:val="en-US"/>
        </w:rPr>
        <w:t>договора</w:t>
      </w:r>
      <w:r w:rsidRPr="007B38BB">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7B38BB">
        <w:rPr>
          <w:rFonts w:ascii="Times New Roman" w:hAnsi="Times New Roman" w:cs="Times New Roman"/>
          <w:sz w:val="24"/>
          <w:szCs w:val="24"/>
        </w:rPr>
        <w:t>26.08. 2016 года</w:t>
      </w:r>
    </w:p>
    <w:p w:rsidR="00205E97" w:rsidRPr="00240CC8" w:rsidRDefault="00205E97" w:rsidP="00240CC8">
      <w:pPr>
        <w:pStyle w:val="ListParagraph"/>
        <w:widowControl w:val="0"/>
        <w:numPr>
          <w:ilvl w:val="0"/>
          <w:numId w:val="19"/>
        </w:numPr>
        <w:spacing w:after="0" w:line="322" w:lineRule="exact"/>
        <w:ind w:right="20"/>
        <w:jc w:val="both"/>
        <w:rPr>
          <w:rFonts w:ascii="Times New Roman" w:hAnsi="Times New Roman" w:cs="Times New Roman"/>
          <w:b/>
          <w:bCs/>
          <w:color w:val="000000"/>
          <w:spacing w:val="1"/>
          <w:sz w:val="24"/>
          <w:szCs w:val="24"/>
          <w:lang w:eastAsia="ru-RU"/>
        </w:rPr>
      </w:pPr>
      <w:r w:rsidRPr="00240CC8">
        <w:rPr>
          <w:rFonts w:ascii="Times New Roman" w:hAnsi="Times New Roman" w:cs="Times New Roman"/>
          <w:b/>
          <w:bCs/>
          <w:color w:val="000000"/>
          <w:spacing w:val="1"/>
          <w:sz w:val="24"/>
          <w:szCs w:val="24"/>
          <w:lang w:eastAsia="ru-RU"/>
        </w:rPr>
        <w:t>Общие положения. Взаимные обязательства работодателя и работников.</w:t>
      </w:r>
    </w:p>
    <w:p w:rsidR="00205E97" w:rsidRPr="006753CD" w:rsidRDefault="00205E97" w:rsidP="00240CC8">
      <w:pPr>
        <w:widowControl w:val="0"/>
        <w:numPr>
          <w:ilvl w:val="0"/>
          <w:numId w:val="1"/>
        </w:numPr>
        <w:spacing w:after="0" w:line="322" w:lineRule="exact"/>
        <w:ind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Настоящий коллективный договор является правовым актом, регулирующим социально-трудовые отношения между работниками (в лице их представителя - первичной профсоюзной организации Профсоюза работников народного образования и науки РФ, далее - профком, председателя профкома Брежневой Е.И.), и работодателем муниципального бюджетного общеобразовательного учреждения средней общеобразовательной школы с. Дмитряшевка Хлевенского муниципального района Липецкой области ( в лице его представителя - директора школы Дедова С.) сокращенно МБОУ СОШ с. Дмитряшевка (в дальнейшем «Школа») .</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Коллективный договор заключен в целях обеспечения соблюдения социальных и трудовых гарантий работников, конкретизации норм трудового законодательства, установленных государством для наемных работников, создания благоприятных условий деятельности «Школы».</w:t>
      </w:r>
    </w:p>
    <w:p w:rsidR="00205E97" w:rsidRPr="006753CD" w:rsidRDefault="00205E97" w:rsidP="00607646">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Коллективный договор направлен на повышение социальной защищенности работников, на обеспечение стабильности и эффективности работы «Школы», а также взаимной ответственности сторон, выполнение требований законодательства о труде и настоящего договора.</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Работники «Школы» поручают органам профсоюзной организации представлять их интересы во взаимоотношениях с работодателем «Школы» по вопросам, обусловленным настоящим Коллективным договором .</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Профсоюзный комитет выступает полномочным представителем работников</w:t>
      </w:r>
    </w:p>
    <w:p w:rsidR="00205E97" w:rsidRPr="006753CD" w:rsidRDefault="00205E97" w:rsidP="00607646">
      <w:pPr>
        <w:widowControl w:val="0"/>
        <w:numPr>
          <w:ilvl w:val="0"/>
          <w:numId w:val="2"/>
        </w:numPr>
        <w:spacing w:after="0" w:line="322" w:lineRule="exact"/>
        <w:ind w:left="100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разработке и заключении договора;</w:t>
      </w:r>
    </w:p>
    <w:p w:rsidR="00205E97" w:rsidRPr="006753CD" w:rsidRDefault="00205E97" w:rsidP="00607646">
      <w:pPr>
        <w:widowControl w:val="0"/>
        <w:numPr>
          <w:ilvl w:val="0"/>
          <w:numId w:val="2"/>
        </w:numPr>
        <w:spacing w:after="0" w:line="322" w:lineRule="exact"/>
        <w:ind w:left="100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ведении переговоров по нему;</w:t>
      </w:r>
    </w:p>
    <w:p w:rsidR="00205E97" w:rsidRPr="006753CD" w:rsidRDefault="00205E97" w:rsidP="00607646">
      <w:pPr>
        <w:widowControl w:val="0"/>
        <w:numPr>
          <w:ilvl w:val="0"/>
          <w:numId w:val="2"/>
        </w:numPr>
        <w:spacing w:after="0" w:line="322" w:lineRule="exact"/>
        <w:ind w:left="100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контроле над его исполнением.</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Работодатель признает профсоюзный комитет единственным полномочным представителем работников «Школы».</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Обсуждение Коллективного договора осуществляется сторонами коллективного договора, а затем заключается в лице их представителей от работодателя - директором учреждения и от работников - председателем профсоюзной организации</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Контроль над исполнением договора осуществляется сторонами, проводившими переговоры по его заключению и подписанию, их представителями, соответствующими органами по труду. При проведении указанного контроля представители сторон обязаны предоставлять друг другу, а также соответствующим органам по труду необходимую информацию не позднее одного месяца со дня получения соответствующего запроса (ст. 51 ТК РФ).</w:t>
      </w:r>
    </w:p>
    <w:p w:rsidR="00205E97" w:rsidRPr="006753CD" w:rsidRDefault="00205E97" w:rsidP="00607646">
      <w:pPr>
        <w:widowControl w:val="0"/>
        <w:numPr>
          <w:ilvl w:val="0"/>
          <w:numId w:val="1"/>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К коллективному договору прилагаются следующие документы:</w:t>
      </w:r>
    </w:p>
    <w:p w:rsidR="00205E97" w:rsidRPr="006753CD" w:rsidRDefault="00205E97" w:rsidP="00607646">
      <w:pPr>
        <w:widowControl w:val="0"/>
        <w:numPr>
          <w:ilvl w:val="0"/>
          <w:numId w:val="2"/>
        </w:numPr>
        <w:spacing w:after="0" w:line="322" w:lineRule="exact"/>
        <w:ind w:left="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Правила внутреннего трудового распорядка.</w:t>
      </w:r>
    </w:p>
    <w:p w:rsidR="00205E97" w:rsidRPr="006753CD" w:rsidRDefault="00205E97" w:rsidP="00607646">
      <w:pPr>
        <w:widowControl w:val="0"/>
        <w:numPr>
          <w:ilvl w:val="0"/>
          <w:numId w:val="2"/>
        </w:numPr>
        <w:spacing w:after="0" w:line="322" w:lineRule="exact"/>
        <w:ind w:left="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Положение о системе оплаты работников.</w:t>
      </w:r>
    </w:p>
    <w:p w:rsidR="00205E97" w:rsidRPr="006753CD" w:rsidRDefault="00205E97" w:rsidP="00607646">
      <w:pPr>
        <w:spacing w:line="322" w:lineRule="exact"/>
        <w:jc w:val="both"/>
        <w:rPr>
          <w:rFonts w:ascii="Times New Roman" w:hAnsi="Times New Roman" w:cs="Times New Roman"/>
          <w:sz w:val="24"/>
          <w:szCs w:val="24"/>
        </w:rPr>
      </w:pPr>
    </w:p>
    <w:p w:rsidR="00205E97" w:rsidRPr="006753CD" w:rsidRDefault="00205E97" w:rsidP="00607646">
      <w:pPr>
        <w:pStyle w:val="4"/>
        <w:numPr>
          <w:ilvl w:val="0"/>
          <w:numId w:val="1"/>
        </w:numPr>
        <w:shd w:val="clear" w:color="auto" w:fill="auto"/>
        <w:tabs>
          <w:tab w:val="left" w:pos="663"/>
        </w:tabs>
        <w:spacing w:before="0" w:line="322" w:lineRule="exact"/>
        <w:ind w:left="20"/>
        <w:jc w:val="both"/>
        <w:rPr>
          <w:sz w:val="24"/>
          <w:szCs w:val="24"/>
        </w:rPr>
      </w:pPr>
      <w:r w:rsidRPr="006753CD">
        <w:rPr>
          <w:sz w:val="24"/>
          <w:szCs w:val="24"/>
        </w:rPr>
        <w:t>Стороны коллективного договора</w:t>
      </w:r>
    </w:p>
    <w:p w:rsidR="00205E97" w:rsidRPr="006753CD" w:rsidRDefault="00205E97" w:rsidP="00E7508F">
      <w:pPr>
        <w:pStyle w:val="4"/>
        <w:shd w:val="clear" w:color="auto" w:fill="auto"/>
        <w:spacing w:before="0" w:line="322" w:lineRule="exact"/>
        <w:ind w:right="20"/>
        <w:jc w:val="both"/>
        <w:rPr>
          <w:sz w:val="24"/>
          <w:szCs w:val="24"/>
        </w:rPr>
      </w:pPr>
      <w:r>
        <w:rPr>
          <w:sz w:val="24"/>
          <w:szCs w:val="24"/>
        </w:rPr>
        <w:t>9.1.</w:t>
      </w:r>
      <w:r w:rsidRPr="006753CD">
        <w:rPr>
          <w:sz w:val="24"/>
          <w:szCs w:val="24"/>
        </w:rPr>
        <w:t xml:space="preserve"> Сторонами настоящего коллективного договора являются: работодатель в лице директора (в дальнейшем «Работодатель») и работники муниципального бюджетного общеобразовательного учреждения средней общеобразовательной школы с. Дмитряшевка в лице их представителя, председателя профсоюзного комитета МБОУ СОШ с. Дмитряшевка (наименование профсоюзного органа первичной профсоюзной организации, в дальнейшем «Профком»).</w:t>
      </w:r>
    </w:p>
    <w:p w:rsidR="00205E97" w:rsidRPr="006753CD" w:rsidRDefault="00205E97" w:rsidP="00240CC8">
      <w:pPr>
        <w:pStyle w:val="4"/>
        <w:shd w:val="clear" w:color="auto" w:fill="auto"/>
        <w:spacing w:before="0" w:line="322" w:lineRule="exact"/>
        <w:ind w:left="20" w:right="20"/>
        <w:jc w:val="both"/>
        <w:rPr>
          <w:sz w:val="24"/>
          <w:szCs w:val="24"/>
        </w:rPr>
      </w:pPr>
      <w:r w:rsidRPr="006753CD">
        <w:rPr>
          <w:sz w:val="24"/>
          <w:szCs w:val="24"/>
        </w:rPr>
        <w:t xml:space="preserve"> Работники, не являющиеся членами профсоюза, доверяют органу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 отношений на условиях, установленных данной первичной профсоюзной организацией.</w:t>
      </w:r>
    </w:p>
    <w:p w:rsidR="00205E97" w:rsidRPr="006753CD" w:rsidRDefault="00205E97" w:rsidP="00E7508F">
      <w:pPr>
        <w:pStyle w:val="4"/>
        <w:shd w:val="clear" w:color="auto" w:fill="auto"/>
        <w:spacing w:before="0" w:line="322" w:lineRule="exact"/>
        <w:ind w:right="20"/>
        <w:jc w:val="both"/>
        <w:rPr>
          <w:sz w:val="24"/>
          <w:szCs w:val="24"/>
        </w:rPr>
      </w:pPr>
      <w:r>
        <w:rPr>
          <w:sz w:val="24"/>
          <w:szCs w:val="24"/>
        </w:rPr>
        <w:t>9.2.</w:t>
      </w:r>
      <w:r w:rsidRPr="006753CD">
        <w:rPr>
          <w:sz w:val="24"/>
          <w:szCs w:val="24"/>
        </w:rPr>
        <w:t xml:space="preserve"> Коллективный договор заключен полномочными представителями сто</w:t>
      </w:r>
      <w:r w:rsidRPr="006753CD">
        <w:rPr>
          <w:sz w:val="24"/>
          <w:szCs w:val="24"/>
        </w:rPr>
        <w:softHyphen/>
        <w:t>рон на добровольной и равноправной основе в целях:</w:t>
      </w:r>
    </w:p>
    <w:p w:rsidR="00205E97" w:rsidRPr="006753CD" w:rsidRDefault="00205E97" w:rsidP="00607646">
      <w:pPr>
        <w:pStyle w:val="4"/>
        <w:shd w:val="clear" w:color="auto" w:fill="auto"/>
        <w:spacing w:before="0" w:line="322" w:lineRule="exact"/>
        <w:ind w:left="20" w:right="20" w:firstLine="320"/>
        <w:jc w:val="both"/>
        <w:rPr>
          <w:sz w:val="24"/>
          <w:szCs w:val="24"/>
        </w:rPr>
      </w:pPr>
      <w:r w:rsidRPr="006753CD">
        <w:rPr>
          <w:sz w:val="24"/>
          <w:szCs w:val="24"/>
        </w:rPr>
        <w:t>- создания системы социально-трудовых отношений в организации, макси</w:t>
      </w:r>
      <w:r w:rsidRPr="006753CD">
        <w:rPr>
          <w:sz w:val="24"/>
          <w:szCs w:val="24"/>
        </w:rPr>
        <w:softHyphen/>
        <w:t>мально способствующей ее стабильной и производительной работе, успешному долгосрочному развитию, росту ее общественного престижа и деловой ре</w:t>
      </w:r>
      <w:r w:rsidRPr="006753CD">
        <w:rPr>
          <w:sz w:val="24"/>
          <w:szCs w:val="24"/>
        </w:rPr>
        <w:softHyphen/>
        <w:t>путации;</w:t>
      </w:r>
    </w:p>
    <w:p w:rsidR="00205E97" w:rsidRPr="006753CD" w:rsidRDefault="00205E97" w:rsidP="00607646">
      <w:pPr>
        <w:pStyle w:val="4"/>
        <w:shd w:val="clear" w:color="auto" w:fill="auto"/>
        <w:spacing w:before="0" w:line="322" w:lineRule="exact"/>
        <w:ind w:left="20" w:right="20" w:firstLine="460"/>
        <w:rPr>
          <w:sz w:val="24"/>
          <w:szCs w:val="24"/>
        </w:rPr>
      </w:pPr>
      <w:r w:rsidRPr="006753CD">
        <w:rPr>
          <w:sz w:val="24"/>
          <w:szCs w:val="24"/>
        </w:rPr>
        <w:t>- установления социально-трудовых прав и гарантий, улучшающих положение работников по сравнению с действующим законодательством;</w:t>
      </w:r>
    </w:p>
    <w:p w:rsidR="00205E97" w:rsidRPr="006753CD" w:rsidRDefault="00205E97" w:rsidP="00607646">
      <w:pPr>
        <w:pStyle w:val="4"/>
        <w:numPr>
          <w:ilvl w:val="0"/>
          <w:numId w:val="2"/>
        </w:numPr>
        <w:shd w:val="clear" w:color="auto" w:fill="auto"/>
        <w:spacing w:before="0" w:line="322" w:lineRule="exact"/>
        <w:ind w:left="220"/>
        <w:rPr>
          <w:sz w:val="24"/>
          <w:szCs w:val="24"/>
        </w:rPr>
      </w:pPr>
      <w:r w:rsidRPr="006753CD">
        <w:rPr>
          <w:sz w:val="24"/>
          <w:szCs w:val="24"/>
        </w:rPr>
        <w:t xml:space="preserve"> повышения уровня жизни работников и членов их семей;</w:t>
      </w:r>
    </w:p>
    <w:p w:rsidR="00205E97" w:rsidRPr="006753CD" w:rsidRDefault="00205E97" w:rsidP="00607646">
      <w:pPr>
        <w:pStyle w:val="4"/>
        <w:numPr>
          <w:ilvl w:val="0"/>
          <w:numId w:val="2"/>
        </w:numPr>
        <w:shd w:val="clear" w:color="auto" w:fill="auto"/>
        <w:spacing w:before="0" w:line="322" w:lineRule="exact"/>
        <w:ind w:left="220" w:right="20"/>
        <w:rPr>
          <w:sz w:val="24"/>
          <w:szCs w:val="24"/>
        </w:rPr>
      </w:pPr>
      <w:r w:rsidRPr="006753CD">
        <w:rPr>
          <w:sz w:val="24"/>
          <w:szCs w:val="24"/>
        </w:rPr>
        <w:t xml:space="preserve"> создания благоприятного психологического климата в коллективе; </w:t>
      </w:r>
    </w:p>
    <w:p w:rsidR="00205E97" w:rsidRPr="006753CD" w:rsidRDefault="00205E97" w:rsidP="00607646">
      <w:pPr>
        <w:pStyle w:val="4"/>
        <w:numPr>
          <w:ilvl w:val="0"/>
          <w:numId w:val="2"/>
        </w:numPr>
        <w:shd w:val="clear" w:color="auto" w:fill="auto"/>
        <w:spacing w:before="0" w:line="322" w:lineRule="exact"/>
        <w:ind w:left="220" w:right="20"/>
        <w:rPr>
          <w:sz w:val="24"/>
          <w:szCs w:val="24"/>
        </w:rPr>
      </w:pPr>
      <w:r w:rsidRPr="006753CD">
        <w:rPr>
          <w:sz w:val="24"/>
          <w:szCs w:val="24"/>
        </w:rPr>
        <w:t>-практической реализации принципов социального партнерства и взаимной</w:t>
      </w:r>
    </w:p>
    <w:p w:rsidR="00205E97" w:rsidRPr="006753CD" w:rsidRDefault="00205E97" w:rsidP="00607646">
      <w:pPr>
        <w:pStyle w:val="4"/>
        <w:shd w:val="clear" w:color="auto" w:fill="auto"/>
        <w:spacing w:before="0" w:line="322" w:lineRule="exact"/>
        <w:ind w:left="20"/>
        <w:jc w:val="both"/>
        <w:rPr>
          <w:sz w:val="24"/>
          <w:szCs w:val="24"/>
        </w:rPr>
      </w:pPr>
      <w:r w:rsidRPr="006753CD">
        <w:rPr>
          <w:sz w:val="24"/>
          <w:szCs w:val="24"/>
        </w:rPr>
        <w:t>ответственности сторон.</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9.3.</w:t>
      </w:r>
      <w:r w:rsidRPr="006753CD">
        <w:rPr>
          <w:rFonts w:ascii="Times New Roman" w:hAnsi="Times New Roman" w:cs="Times New Roman"/>
          <w:color w:val="000000"/>
          <w:spacing w:val="1"/>
          <w:sz w:val="24"/>
          <w:szCs w:val="24"/>
          <w:lang w:eastAsia="ru-RU"/>
        </w:rPr>
        <w:t xml:space="preserve"> Стороны признают своим долгом сотрудничать для осуществления ука</w:t>
      </w:r>
      <w:r w:rsidRPr="006753CD">
        <w:rPr>
          <w:rFonts w:ascii="Times New Roman" w:hAnsi="Times New Roman" w:cs="Times New Roman"/>
          <w:color w:val="000000"/>
          <w:spacing w:val="1"/>
          <w:sz w:val="24"/>
          <w:szCs w:val="24"/>
          <w:lang w:eastAsia="ru-RU"/>
        </w:rPr>
        <w:softHyphen/>
        <w:t>занных целей, проявлять доверие и заинтересованность в отношениях друг с другом. В совместной деятельности Работодатель и Профсоюз выступают рав</w:t>
      </w:r>
      <w:r w:rsidRPr="006753CD">
        <w:rPr>
          <w:rFonts w:ascii="Times New Roman" w:hAnsi="Times New Roman" w:cs="Times New Roman"/>
          <w:color w:val="000000"/>
          <w:spacing w:val="1"/>
          <w:sz w:val="24"/>
          <w:szCs w:val="24"/>
          <w:lang w:eastAsia="ru-RU"/>
        </w:rPr>
        <w:softHyphen/>
        <w:t>ноправными и деловыми партнерами.</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9.4.</w:t>
      </w:r>
      <w:r w:rsidRPr="006753CD">
        <w:rPr>
          <w:rFonts w:ascii="Times New Roman" w:hAnsi="Times New Roman" w:cs="Times New Roman"/>
          <w:color w:val="000000"/>
          <w:spacing w:val="1"/>
          <w:sz w:val="24"/>
          <w:szCs w:val="24"/>
          <w:lang w:eastAsia="ru-RU"/>
        </w:rPr>
        <w:t xml:space="preserve"> Стороны коллективного договора принимают на себя следующие обяза</w:t>
      </w:r>
      <w:r w:rsidRPr="006753CD">
        <w:rPr>
          <w:rFonts w:ascii="Times New Roman" w:hAnsi="Times New Roman" w:cs="Times New Roman"/>
          <w:color w:val="000000"/>
          <w:spacing w:val="1"/>
          <w:sz w:val="24"/>
          <w:szCs w:val="24"/>
          <w:lang w:eastAsia="ru-RU"/>
        </w:rPr>
        <w:softHyphen/>
        <w:t>тельства:</w:t>
      </w:r>
    </w:p>
    <w:p w:rsidR="00205E97" w:rsidRPr="006753CD" w:rsidRDefault="00205E97" w:rsidP="00607646">
      <w:pPr>
        <w:widowControl w:val="0"/>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Работодатель обязуется:</w:t>
      </w:r>
    </w:p>
    <w:p w:rsidR="00205E97" w:rsidRPr="006753CD" w:rsidRDefault="00205E97" w:rsidP="00607646">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-соблюдать законы и иные нормативные правовые акты, локальные норма</w:t>
      </w:r>
      <w:r w:rsidRPr="006753CD">
        <w:rPr>
          <w:rFonts w:ascii="Times New Roman" w:hAnsi="Times New Roman" w:cs="Times New Roman"/>
          <w:color w:val="000000"/>
          <w:spacing w:val="1"/>
          <w:sz w:val="24"/>
          <w:szCs w:val="24"/>
          <w:lang w:eastAsia="ru-RU"/>
        </w:rPr>
        <w:softHyphen/>
        <w:t>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w:t>
      </w:r>
    </w:p>
    <w:p w:rsidR="00205E97" w:rsidRPr="006753CD" w:rsidRDefault="00205E97" w:rsidP="00607646">
      <w:pPr>
        <w:widowControl w:val="0"/>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-предоставлять работникам работу, обусловленную трудовым договором;</w:t>
      </w:r>
    </w:p>
    <w:p w:rsidR="00205E97" w:rsidRPr="006753CD" w:rsidRDefault="00205E97" w:rsidP="00607646">
      <w:pPr>
        <w:widowControl w:val="0"/>
        <w:spacing w:after="0" w:line="322" w:lineRule="exact"/>
        <w:ind w:left="20" w:right="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обеспечивать работникам равную оплату за труд равной ценности; </w:t>
      </w:r>
    </w:p>
    <w:p w:rsidR="00205E97" w:rsidRPr="006753CD" w:rsidRDefault="00205E97" w:rsidP="00607646">
      <w:pPr>
        <w:widowControl w:val="0"/>
        <w:spacing w:after="0" w:line="322" w:lineRule="exact"/>
        <w:ind w:left="20" w:right="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-выплачивать в полном размере причитающуюся работникам заработную плату в сроки установленные настоящим коллективным договором;</w:t>
      </w:r>
    </w:p>
    <w:p w:rsidR="00205E97" w:rsidRPr="006753CD" w:rsidRDefault="00205E97" w:rsidP="00607646">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-создавать условия для профессионального и личностного роста работников, усиления мотивации производительного труда;</w:t>
      </w:r>
    </w:p>
    <w:p w:rsidR="00205E97" w:rsidRPr="006753CD" w:rsidRDefault="00205E97" w:rsidP="00607646">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-учитывать мнение Профсоюза по проектам текущих и перспективных произ</w:t>
      </w:r>
      <w:r w:rsidRPr="006753CD">
        <w:rPr>
          <w:rFonts w:ascii="Times New Roman" w:hAnsi="Times New Roman" w:cs="Times New Roman"/>
          <w:color w:val="000000"/>
          <w:spacing w:val="1"/>
          <w:sz w:val="24"/>
          <w:szCs w:val="24"/>
          <w:lang w:eastAsia="ru-RU"/>
        </w:rPr>
        <w:softHyphen/>
        <w:t>водственных планов и программ;</w:t>
      </w:r>
    </w:p>
    <w:p w:rsidR="00205E97" w:rsidRPr="006753CD" w:rsidRDefault="00205E97" w:rsidP="00607646">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-обеспечивать безопасность труда и условия, отвечающие требованиям охраны и гигиены труда;</w:t>
      </w:r>
    </w:p>
    <w:p w:rsidR="00205E97" w:rsidRPr="006753CD" w:rsidRDefault="00205E97" w:rsidP="00607646">
      <w:pPr>
        <w:rPr>
          <w:rFonts w:ascii="Times New Roman" w:hAnsi="Times New Roman" w:cs="Times New Roman"/>
          <w:color w:val="000000"/>
          <w:sz w:val="24"/>
          <w:szCs w:val="24"/>
          <w:lang w:eastAsia="ru-RU"/>
        </w:rPr>
      </w:pPr>
      <w:r w:rsidRPr="006753CD">
        <w:rPr>
          <w:rFonts w:ascii="Times New Roman" w:hAnsi="Times New Roman" w:cs="Times New Roman"/>
          <w:color w:val="000000"/>
          <w:sz w:val="24"/>
          <w:szCs w:val="24"/>
          <w:lang w:eastAsia="ru-RU"/>
        </w:rPr>
        <w:t>-бережно относиться к имуществу работодателя и других работников</w:t>
      </w:r>
    </w:p>
    <w:p w:rsidR="00205E97" w:rsidRPr="006753CD" w:rsidRDefault="00205E97" w:rsidP="00607646">
      <w:pPr>
        <w:widowControl w:val="0"/>
        <w:spacing w:after="0" w:line="322" w:lineRule="exact"/>
        <w:ind w:left="4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-незамедлительно сообщить работодателю либо непосредственному руково</w:t>
      </w:r>
      <w:r w:rsidRPr="006753CD">
        <w:rPr>
          <w:rFonts w:ascii="Times New Roman" w:hAnsi="Times New Roman" w:cs="Times New Roman"/>
          <w:color w:val="000000"/>
          <w:spacing w:val="1"/>
          <w:sz w:val="24"/>
          <w:szCs w:val="24"/>
          <w:lang w:eastAsia="ru-RU"/>
        </w:rPr>
        <w:softHyphen/>
        <w:t>дителю о возникновении ситуации, представляющей угрозу жизни и здоровью людей, сохранности имущества работодателя;</w:t>
      </w:r>
    </w:p>
    <w:p w:rsidR="00205E97" w:rsidRPr="006753CD" w:rsidRDefault="00205E97" w:rsidP="00607646">
      <w:pPr>
        <w:widowControl w:val="0"/>
        <w:spacing w:after="0" w:line="322" w:lineRule="exact"/>
        <w:ind w:left="4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-создавать и сохранять благоприятный психологический климат в коллективе, уважать права друг друга.</w:t>
      </w:r>
    </w:p>
    <w:p w:rsidR="00205E97" w:rsidRPr="006753CD" w:rsidRDefault="00205E97" w:rsidP="00607646">
      <w:pPr>
        <w:widowControl w:val="0"/>
        <w:numPr>
          <w:ilvl w:val="0"/>
          <w:numId w:val="1"/>
        </w:numPr>
        <w:spacing w:after="0" w:line="322" w:lineRule="exact"/>
        <w:ind w:left="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Предмет договора:</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10.1.</w:t>
      </w:r>
      <w:r w:rsidRPr="006753CD">
        <w:rPr>
          <w:rFonts w:ascii="Times New Roman" w:hAnsi="Times New Roman" w:cs="Times New Roman"/>
          <w:color w:val="000000"/>
          <w:spacing w:val="1"/>
          <w:sz w:val="24"/>
          <w:szCs w:val="24"/>
          <w:lang w:eastAsia="ru-RU"/>
        </w:rPr>
        <w:t xml:space="preserve"> Предметом настоящего договора являются преимущественно дополнительные по сравнению с законодательством положения об условиях труда, его оплаты, социальном обслуживании работников школы, гарантии и льготы, предоставляемые работодателем.</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10.2.</w:t>
      </w:r>
      <w:r w:rsidRPr="006753CD">
        <w:rPr>
          <w:rFonts w:ascii="Times New Roman" w:hAnsi="Times New Roman" w:cs="Times New Roman"/>
          <w:color w:val="000000"/>
          <w:spacing w:val="1"/>
          <w:sz w:val="24"/>
          <w:szCs w:val="24"/>
          <w:lang w:eastAsia="ru-RU"/>
        </w:rPr>
        <w:t xml:space="preserve"> В настоящем коллективном договоре также воспроизводятся основные положения трудового законодательства, имеющие наибольшее значение для работников.</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10.3.</w:t>
      </w:r>
      <w:r w:rsidRPr="006753CD">
        <w:rPr>
          <w:rFonts w:ascii="Times New Roman" w:hAnsi="Times New Roman" w:cs="Times New Roman"/>
          <w:color w:val="000000"/>
          <w:spacing w:val="1"/>
          <w:sz w:val="24"/>
          <w:szCs w:val="24"/>
          <w:lang w:eastAsia="ru-RU"/>
        </w:rPr>
        <w:t xml:space="preserve"> Стороны, подписавшие договор, принимают на себя обязательства соответствующих сторонам соглашений.</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10.4.</w:t>
      </w:r>
      <w:r w:rsidRPr="006753CD">
        <w:rPr>
          <w:rFonts w:ascii="Times New Roman" w:hAnsi="Times New Roman" w:cs="Times New Roman"/>
          <w:color w:val="000000"/>
          <w:spacing w:val="1"/>
          <w:sz w:val="24"/>
          <w:szCs w:val="24"/>
          <w:lang w:eastAsia="ru-RU"/>
        </w:rPr>
        <w:t xml:space="preserve"> В случае пересмотра норм законодательства в сторону снижения уровня прав работников на период действия настоящего договора в учреждении соблюдаются прежние нормы.</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10.5.</w:t>
      </w:r>
      <w:r w:rsidRPr="006753CD">
        <w:rPr>
          <w:rFonts w:ascii="Times New Roman" w:hAnsi="Times New Roman" w:cs="Times New Roman"/>
          <w:color w:val="000000"/>
          <w:spacing w:val="1"/>
          <w:sz w:val="24"/>
          <w:szCs w:val="24"/>
          <w:lang w:eastAsia="ru-RU"/>
        </w:rPr>
        <w:t xml:space="preserve"> Пересмотр обязательств настоящего договора не может приводить к снижению уровня социально-экономического положения работников учреждения.</w:t>
      </w:r>
    </w:p>
    <w:p w:rsidR="00205E97" w:rsidRPr="006753CD" w:rsidRDefault="00205E97" w:rsidP="00607646">
      <w:pPr>
        <w:widowControl w:val="0"/>
        <w:numPr>
          <w:ilvl w:val="0"/>
          <w:numId w:val="1"/>
        </w:numPr>
        <w:spacing w:after="0" w:line="322" w:lineRule="exact"/>
        <w:ind w:left="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Сфера действия договора.</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11.1.</w:t>
      </w:r>
      <w:r w:rsidRPr="006753CD">
        <w:rPr>
          <w:rFonts w:ascii="Times New Roman" w:hAnsi="Times New Roman" w:cs="Times New Roman"/>
          <w:color w:val="000000"/>
          <w:spacing w:val="1"/>
          <w:sz w:val="24"/>
          <w:szCs w:val="24"/>
          <w:lang w:eastAsia="ru-RU"/>
        </w:rPr>
        <w:t xml:space="preserve"> Действия настоящего коллективного договора распространяются на всех работников школы независимо от их должности, членства в профсоюзе, длительности трудовых отношений, характера выполняемых работ.</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11.2.</w:t>
      </w:r>
      <w:r w:rsidRPr="006753CD">
        <w:rPr>
          <w:rFonts w:ascii="Times New Roman" w:hAnsi="Times New Roman" w:cs="Times New Roman"/>
          <w:color w:val="000000"/>
          <w:spacing w:val="1"/>
          <w:sz w:val="24"/>
          <w:szCs w:val="24"/>
          <w:lang w:eastAsia="ru-RU"/>
        </w:rPr>
        <w:t xml:space="preserve">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школы, непосредственно связанными с трудовой деятельностью работника, коллективным договором.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205E97" w:rsidRPr="006753CD" w:rsidRDefault="00205E97" w:rsidP="00607646">
      <w:pPr>
        <w:widowControl w:val="0"/>
        <w:numPr>
          <w:ilvl w:val="0"/>
          <w:numId w:val="1"/>
        </w:numPr>
        <w:spacing w:after="0" w:line="322" w:lineRule="exact"/>
        <w:ind w:left="4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Перечень локальных нормативных актов, содержащих нормы трудового права, при принятии которых работодатель принимает по согласованию с профкомом:</w:t>
      </w:r>
    </w:p>
    <w:p w:rsidR="00205E97" w:rsidRPr="006753CD" w:rsidRDefault="00205E97" w:rsidP="00607646">
      <w:pPr>
        <w:widowControl w:val="0"/>
        <w:numPr>
          <w:ilvl w:val="0"/>
          <w:numId w:val="2"/>
        </w:numPr>
        <w:spacing w:after="0" w:line="322" w:lineRule="exact"/>
        <w:ind w:left="7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правила внутреннего трудового распорядка;</w:t>
      </w:r>
    </w:p>
    <w:p w:rsidR="00205E97" w:rsidRPr="006753CD" w:rsidRDefault="00205E97" w:rsidP="00607646">
      <w:pPr>
        <w:widowControl w:val="0"/>
        <w:numPr>
          <w:ilvl w:val="0"/>
          <w:numId w:val="2"/>
        </w:numPr>
        <w:spacing w:after="0" w:line="322" w:lineRule="exact"/>
        <w:ind w:left="7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положение о системе оплаты труда работников;</w:t>
      </w:r>
    </w:p>
    <w:p w:rsidR="00205E97" w:rsidRPr="006753CD" w:rsidRDefault="00205E97" w:rsidP="00607646">
      <w:pPr>
        <w:widowControl w:val="0"/>
        <w:numPr>
          <w:ilvl w:val="0"/>
          <w:numId w:val="2"/>
        </w:numPr>
        <w:spacing w:after="0" w:line="322" w:lineRule="exact"/>
        <w:ind w:left="7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соглашение по охране труда;</w:t>
      </w:r>
    </w:p>
    <w:p w:rsidR="00205E97" w:rsidRPr="006753CD" w:rsidRDefault="00205E97" w:rsidP="00607646">
      <w:pPr>
        <w:widowControl w:val="0"/>
        <w:numPr>
          <w:ilvl w:val="0"/>
          <w:numId w:val="2"/>
        </w:numPr>
        <w:spacing w:after="0" w:line="322" w:lineRule="exact"/>
        <w:ind w:left="7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привлечение к сверхурочным работам ;</w:t>
      </w:r>
    </w:p>
    <w:p w:rsidR="00205E97" w:rsidRPr="006753CD" w:rsidRDefault="00205E97" w:rsidP="00607646">
      <w:pPr>
        <w:widowControl w:val="0"/>
        <w:numPr>
          <w:ilvl w:val="0"/>
          <w:numId w:val="2"/>
        </w:numPr>
        <w:spacing w:after="0" w:line="322" w:lineRule="exact"/>
        <w:ind w:left="7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запрещение работы в выходные и нерабочие дни ;</w:t>
      </w:r>
    </w:p>
    <w:p w:rsidR="00205E97" w:rsidRPr="006753CD" w:rsidRDefault="00205E97" w:rsidP="00607646">
      <w:pPr>
        <w:widowControl w:val="0"/>
        <w:numPr>
          <w:ilvl w:val="0"/>
          <w:numId w:val="2"/>
        </w:numPr>
        <w:spacing w:after="0" w:line="322" w:lineRule="exact"/>
        <w:ind w:left="20" w:firstLine="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очередность предоставления отпусков;</w:t>
      </w:r>
    </w:p>
    <w:p w:rsidR="00205E97" w:rsidRPr="006753CD" w:rsidRDefault="00205E97" w:rsidP="00607646">
      <w:pPr>
        <w:widowControl w:val="0"/>
        <w:numPr>
          <w:ilvl w:val="0"/>
          <w:numId w:val="2"/>
        </w:numPr>
        <w:spacing w:after="0" w:line="322" w:lineRule="exact"/>
        <w:ind w:left="20" w:right="20" w:firstLine="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установление перечня должностей работников с ненормированным рабочим днем ;</w:t>
      </w:r>
    </w:p>
    <w:p w:rsidR="00205E97" w:rsidRPr="006753CD" w:rsidRDefault="00205E97" w:rsidP="00607646">
      <w:pPr>
        <w:widowControl w:val="0"/>
        <w:numPr>
          <w:ilvl w:val="0"/>
          <w:numId w:val="2"/>
        </w:numPr>
        <w:spacing w:after="0" w:line="322" w:lineRule="exact"/>
        <w:ind w:left="20" w:firstLine="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создание комиссий по охране труда;</w:t>
      </w:r>
    </w:p>
    <w:p w:rsidR="00205E97" w:rsidRPr="006753CD" w:rsidRDefault="00205E97" w:rsidP="00607646">
      <w:pPr>
        <w:widowControl w:val="0"/>
        <w:numPr>
          <w:ilvl w:val="0"/>
          <w:numId w:val="2"/>
        </w:numPr>
        <w:spacing w:after="0" w:line="322" w:lineRule="exact"/>
        <w:ind w:left="20" w:right="20" w:firstLine="7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применение и снятие дисциплинарного взыскания до истечения 1 года со дня его применения;</w:t>
      </w:r>
    </w:p>
    <w:p w:rsidR="00205E97" w:rsidRPr="006753CD" w:rsidRDefault="00205E97" w:rsidP="00607646">
      <w:pPr>
        <w:widowControl w:val="0"/>
        <w:numPr>
          <w:ilvl w:val="0"/>
          <w:numId w:val="2"/>
        </w:numPr>
        <w:spacing w:after="0" w:line="322" w:lineRule="exact"/>
        <w:ind w:left="20" w:right="20" w:firstLine="5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установление сроков выплаты заработной платы работникам и другие вопросы;</w:t>
      </w:r>
    </w:p>
    <w:p w:rsidR="00205E97" w:rsidRPr="006753CD" w:rsidRDefault="00205E97" w:rsidP="00607646">
      <w:pPr>
        <w:widowControl w:val="0"/>
        <w:numPr>
          <w:ilvl w:val="0"/>
          <w:numId w:val="2"/>
        </w:numPr>
        <w:spacing w:after="0" w:line="322" w:lineRule="exact"/>
        <w:ind w:left="20" w:firstLine="5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другие локальные нормативные акты.</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Стороны определяют следующие формы управления учреждением непосредственно работниками и через профком:</w:t>
      </w:r>
    </w:p>
    <w:p w:rsidR="00205E97" w:rsidRPr="006753CD" w:rsidRDefault="00205E97" w:rsidP="00607646">
      <w:pPr>
        <w:widowControl w:val="0"/>
        <w:numPr>
          <w:ilvl w:val="0"/>
          <w:numId w:val="2"/>
        </w:numPr>
        <w:spacing w:after="0" w:line="322" w:lineRule="exact"/>
        <w:ind w:left="20" w:firstLine="5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учет мотивированного мнения профкома;</w:t>
      </w:r>
    </w:p>
    <w:p w:rsidR="00205E97" w:rsidRPr="006753CD" w:rsidRDefault="00205E97" w:rsidP="00607646">
      <w:pPr>
        <w:widowControl w:val="0"/>
        <w:numPr>
          <w:ilvl w:val="0"/>
          <w:numId w:val="2"/>
        </w:numPr>
        <w:spacing w:after="0" w:line="322" w:lineRule="exact"/>
        <w:ind w:left="20" w:right="20" w:firstLine="5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консультации с работодателем по вопросам принятия локальных нормативных актов;</w:t>
      </w:r>
    </w:p>
    <w:p w:rsidR="00205E97" w:rsidRPr="006753CD" w:rsidRDefault="00205E97" w:rsidP="00607646">
      <w:pPr>
        <w:widowControl w:val="0"/>
        <w:numPr>
          <w:ilvl w:val="0"/>
          <w:numId w:val="2"/>
        </w:numPr>
        <w:spacing w:after="0" w:line="322" w:lineRule="exact"/>
        <w:ind w:left="20" w:right="20" w:firstLine="5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получение от работодателя информации по вопросам, непосредственно затрагивающим интересы работников и по иным вопросам, предусмотренным в настоящем коллективном договоре;</w:t>
      </w:r>
    </w:p>
    <w:p w:rsidR="00205E97" w:rsidRPr="006753CD" w:rsidRDefault="00205E97" w:rsidP="00607646">
      <w:pPr>
        <w:widowControl w:val="0"/>
        <w:numPr>
          <w:ilvl w:val="0"/>
          <w:numId w:val="2"/>
        </w:numPr>
        <w:spacing w:after="0" w:line="322" w:lineRule="exact"/>
        <w:ind w:left="20" w:right="20" w:firstLine="5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обсуждение с работодателем вопросов о работе учреждения, внесении предложений по ее совершенствованию;</w:t>
      </w:r>
    </w:p>
    <w:p w:rsidR="00205E97" w:rsidRPr="006753CD" w:rsidRDefault="00205E97" w:rsidP="00607646">
      <w:pPr>
        <w:widowControl w:val="0"/>
        <w:numPr>
          <w:ilvl w:val="0"/>
          <w:numId w:val="2"/>
        </w:numPr>
        <w:spacing w:after="0" w:line="322" w:lineRule="exact"/>
        <w:ind w:left="20" w:firstLine="5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участие в разработке и принятии коллективного договора.</w:t>
      </w:r>
    </w:p>
    <w:p w:rsidR="00205E97" w:rsidRPr="006753CD" w:rsidRDefault="00205E97" w:rsidP="00607646">
      <w:pPr>
        <w:widowControl w:val="0"/>
        <w:numPr>
          <w:ilvl w:val="0"/>
          <w:numId w:val="1"/>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Срок действия договора и порядок внесения дополнений и изменений:</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14.1.</w:t>
      </w:r>
      <w:r w:rsidRPr="006753CD">
        <w:rPr>
          <w:rFonts w:ascii="Times New Roman" w:hAnsi="Times New Roman" w:cs="Times New Roman"/>
          <w:color w:val="000000"/>
          <w:spacing w:val="1"/>
          <w:sz w:val="24"/>
          <w:szCs w:val="24"/>
          <w:lang w:eastAsia="ru-RU"/>
        </w:rPr>
        <w:t xml:space="preserve"> Настоящий коллективный договор заключен сроком на 3 года и вступает в силу со дня подписания его сторонами .</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14.2.</w:t>
      </w:r>
      <w:r w:rsidRPr="006753CD">
        <w:rPr>
          <w:rFonts w:ascii="Times New Roman" w:hAnsi="Times New Roman" w:cs="Times New Roman"/>
          <w:color w:val="000000"/>
          <w:spacing w:val="1"/>
          <w:sz w:val="24"/>
          <w:szCs w:val="24"/>
          <w:lang w:eastAsia="ru-RU"/>
        </w:rPr>
        <w:t xml:space="preserve"> По истечении этого срока Коллективный договор может быть продлен сторонами на срок не более трех лет.</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14.3.</w:t>
      </w:r>
      <w:r w:rsidRPr="006753CD">
        <w:rPr>
          <w:rFonts w:ascii="Times New Roman" w:hAnsi="Times New Roman" w:cs="Times New Roman"/>
          <w:color w:val="000000"/>
          <w:spacing w:val="1"/>
          <w:sz w:val="24"/>
          <w:szCs w:val="24"/>
          <w:lang w:eastAsia="ru-RU"/>
        </w:rPr>
        <w:t xml:space="preserve"> Текст коллективного договора должен быть доведен работодателем до сведения работников в течение 10 дней после его подписания.</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14.4.</w:t>
      </w:r>
      <w:r w:rsidRPr="006753CD">
        <w:rPr>
          <w:rFonts w:ascii="Times New Roman" w:hAnsi="Times New Roman" w:cs="Times New Roman"/>
          <w:color w:val="000000"/>
          <w:spacing w:val="1"/>
          <w:sz w:val="24"/>
          <w:szCs w:val="24"/>
          <w:lang w:eastAsia="ru-RU"/>
        </w:rPr>
        <w:t xml:space="preserve">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w:t>
      </w:r>
    </w:p>
    <w:p w:rsidR="00205E97" w:rsidRPr="006753CD" w:rsidRDefault="00205E97" w:rsidP="00592742">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14.5.</w:t>
      </w:r>
      <w:r w:rsidRPr="006753CD">
        <w:rPr>
          <w:rFonts w:ascii="Times New Roman" w:hAnsi="Times New Roman" w:cs="Times New Roman"/>
          <w:color w:val="000000"/>
          <w:spacing w:val="1"/>
          <w:sz w:val="24"/>
          <w:szCs w:val="24"/>
          <w:lang w:eastAsia="ru-RU"/>
        </w:rPr>
        <w:t xml:space="preserve">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w:t>
      </w:r>
    </w:p>
    <w:p w:rsidR="00205E97" w:rsidRPr="006753CD" w:rsidRDefault="00205E97" w:rsidP="00190727">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14.6.</w:t>
      </w:r>
      <w:r w:rsidRPr="006753CD">
        <w:rPr>
          <w:rFonts w:ascii="Times New Roman" w:hAnsi="Times New Roman" w:cs="Times New Roman"/>
          <w:color w:val="000000"/>
          <w:spacing w:val="1"/>
          <w:sz w:val="24"/>
          <w:szCs w:val="24"/>
          <w:lang w:eastAsia="ru-RU"/>
        </w:rPr>
        <w:t xml:space="preserve">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205E97" w:rsidRPr="006753CD" w:rsidRDefault="00205E97" w:rsidP="00190727">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14.7.</w:t>
      </w:r>
      <w:r w:rsidRPr="006753CD">
        <w:rPr>
          <w:rFonts w:ascii="Times New Roman" w:hAnsi="Times New Roman" w:cs="Times New Roman"/>
          <w:color w:val="000000"/>
          <w:spacing w:val="1"/>
          <w:sz w:val="24"/>
          <w:szCs w:val="24"/>
          <w:lang w:eastAsia="ru-RU"/>
        </w:rPr>
        <w:t xml:space="preserve"> При ликвидации учреждения коллективный договор сохраняет свое действие в течение всего срока проведения ликвидации.</w:t>
      </w:r>
    </w:p>
    <w:p w:rsidR="00205E97" w:rsidRPr="006753CD" w:rsidRDefault="00205E97" w:rsidP="00190727">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14.8.</w:t>
      </w:r>
      <w:r w:rsidRPr="006753CD">
        <w:rPr>
          <w:rFonts w:ascii="Times New Roman" w:hAnsi="Times New Roman" w:cs="Times New Roman"/>
          <w:color w:val="000000"/>
          <w:spacing w:val="1"/>
          <w:sz w:val="24"/>
          <w:szCs w:val="24"/>
          <w:lang w:eastAsia="ru-RU"/>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205E97" w:rsidRPr="006753CD" w:rsidRDefault="00205E97" w:rsidP="00190727">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14.9.</w:t>
      </w:r>
      <w:r w:rsidRPr="006753CD">
        <w:rPr>
          <w:rFonts w:ascii="Times New Roman" w:hAnsi="Times New Roman" w:cs="Times New Roman"/>
          <w:color w:val="000000"/>
          <w:spacing w:val="1"/>
          <w:sz w:val="24"/>
          <w:szCs w:val="24"/>
          <w:lang w:eastAsia="ru-RU"/>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Пересмотр обязательств настоящего договора не может приводить к снижению уровня социально-экономического положения работников учреждения.</w:t>
      </w:r>
    </w:p>
    <w:p w:rsidR="00205E97" w:rsidRDefault="00205E97" w:rsidP="00190727">
      <w:pPr>
        <w:widowControl w:val="0"/>
        <w:spacing w:after="665"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14.10.</w:t>
      </w:r>
      <w:r w:rsidRPr="006753CD">
        <w:rPr>
          <w:rFonts w:ascii="Times New Roman" w:hAnsi="Times New Roman" w:cs="Times New Roman"/>
          <w:color w:val="000000"/>
          <w:spacing w:val="1"/>
          <w:sz w:val="24"/>
          <w:szCs w:val="24"/>
          <w:lang w:eastAsia="ru-RU"/>
        </w:rPr>
        <w:t xml:space="preserve"> Дополнения и изменения настоящего Коллективного договора рассматриваются комиссией (проводившей переговоры по его заключению) и подписываются работодателем и председателем профкома .</w:t>
      </w:r>
    </w:p>
    <w:p w:rsidR="00205E97" w:rsidRDefault="00205E97" w:rsidP="00190727">
      <w:pPr>
        <w:widowControl w:val="0"/>
        <w:spacing w:after="665" w:line="322" w:lineRule="exact"/>
        <w:ind w:right="20"/>
        <w:jc w:val="both"/>
        <w:rPr>
          <w:rFonts w:ascii="Times New Roman" w:hAnsi="Times New Roman" w:cs="Times New Roman"/>
          <w:color w:val="000000"/>
          <w:spacing w:val="1"/>
          <w:sz w:val="24"/>
          <w:szCs w:val="24"/>
          <w:lang w:eastAsia="ru-RU"/>
        </w:rPr>
      </w:pPr>
    </w:p>
    <w:p w:rsidR="00205E97" w:rsidRDefault="00205E97" w:rsidP="00190727">
      <w:pPr>
        <w:widowControl w:val="0"/>
        <w:spacing w:after="665" w:line="322" w:lineRule="exact"/>
        <w:ind w:right="20"/>
        <w:jc w:val="both"/>
        <w:rPr>
          <w:rFonts w:ascii="Times New Roman" w:hAnsi="Times New Roman" w:cs="Times New Roman"/>
          <w:color w:val="000000"/>
          <w:spacing w:val="1"/>
          <w:sz w:val="24"/>
          <w:szCs w:val="24"/>
          <w:lang w:eastAsia="ru-RU"/>
        </w:rPr>
      </w:pPr>
    </w:p>
    <w:p w:rsidR="00205E97" w:rsidRPr="002C7E61" w:rsidRDefault="00205E97" w:rsidP="002C7E61">
      <w:pPr>
        <w:widowControl w:val="0"/>
        <w:spacing w:after="665" w:line="322" w:lineRule="exact"/>
        <w:ind w:left="20" w:right="20"/>
        <w:jc w:val="both"/>
        <w:rPr>
          <w:rFonts w:ascii="Times New Roman" w:hAnsi="Times New Roman" w:cs="Times New Roman"/>
          <w:b/>
          <w:bCs/>
          <w:color w:val="000000"/>
          <w:spacing w:val="1"/>
          <w:sz w:val="28"/>
          <w:szCs w:val="28"/>
          <w:lang w:eastAsia="ru-RU"/>
        </w:rPr>
      </w:pPr>
      <w:r>
        <w:rPr>
          <w:rFonts w:ascii="Times New Roman" w:hAnsi="Times New Roman" w:cs="Times New Roman"/>
          <w:b/>
          <w:bCs/>
          <w:color w:val="000000"/>
          <w:spacing w:val="1"/>
          <w:sz w:val="28"/>
          <w:szCs w:val="28"/>
          <w:lang w:eastAsia="ru-RU"/>
        </w:rPr>
        <w:t xml:space="preserve">                        </w:t>
      </w:r>
      <w:r w:rsidRPr="002C7E61">
        <w:rPr>
          <w:rFonts w:ascii="Times New Roman" w:hAnsi="Times New Roman" w:cs="Times New Roman"/>
          <w:b/>
          <w:bCs/>
          <w:color w:val="000000"/>
          <w:spacing w:val="1"/>
          <w:sz w:val="28"/>
          <w:szCs w:val="28"/>
          <w:lang w:eastAsia="ru-RU"/>
        </w:rPr>
        <w:t>Раздел 2. Трудовые отношения.</w:t>
      </w:r>
    </w:p>
    <w:p w:rsidR="00205E97" w:rsidRPr="006753CD" w:rsidRDefault="00205E97" w:rsidP="001D7025">
      <w:pPr>
        <w:pStyle w:val="30"/>
        <w:shd w:val="clear" w:color="auto" w:fill="auto"/>
        <w:tabs>
          <w:tab w:val="left" w:pos="3852"/>
        </w:tabs>
        <w:spacing w:before="0" w:after="312" w:line="240" w:lineRule="exact"/>
        <w:rPr>
          <w:sz w:val="24"/>
          <w:szCs w:val="24"/>
        </w:rPr>
      </w:pPr>
      <w:bookmarkStart w:id="1" w:name="bookmark4"/>
      <w:r>
        <w:rPr>
          <w:sz w:val="24"/>
          <w:szCs w:val="24"/>
        </w:rPr>
        <w:t>1.</w:t>
      </w:r>
      <w:r w:rsidRPr="006753CD">
        <w:rPr>
          <w:sz w:val="24"/>
          <w:szCs w:val="24"/>
        </w:rPr>
        <w:t>Трудовой договор.</w:t>
      </w:r>
      <w:bookmarkEnd w:id="1"/>
    </w:p>
    <w:p w:rsidR="00205E97" w:rsidRPr="006753CD" w:rsidRDefault="00205E97" w:rsidP="00F4752D">
      <w:pPr>
        <w:pStyle w:val="4"/>
        <w:shd w:val="clear" w:color="auto" w:fill="auto"/>
        <w:spacing w:before="0" w:line="322" w:lineRule="exact"/>
        <w:ind w:right="20"/>
        <w:jc w:val="both"/>
        <w:rPr>
          <w:sz w:val="24"/>
          <w:szCs w:val="24"/>
        </w:rPr>
      </w:pPr>
      <w:r>
        <w:rPr>
          <w:sz w:val="24"/>
          <w:szCs w:val="24"/>
        </w:rPr>
        <w:t>1.1.</w:t>
      </w:r>
      <w:r w:rsidRPr="006753CD">
        <w:rPr>
          <w:sz w:val="24"/>
          <w:szCs w:val="24"/>
        </w:rPr>
        <w:t xml:space="preserve"> Трудовой договор со всеми вновь поступающими на работу в школу работниками заключается в письменной форме, как на неопределенный срок, так и на срок не более пяти лет (срочный трудовой договор), если иной срок не установлен Трудовым кодексом и иными Федеральными законам.</w:t>
      </w:r>
    </w:p>
    <w:p w:rsidR="00205E97" w:rsidRPr="006753CD" w:rsidRDefault="00205E97" w:rsidP="001F3523">
      <w:pPr>
        <w:pStyle w:val="4"/>
        <w:shd w:val="clear" w:color="auto" w:fill="auto"/>
        <w:spacing w:before="0" w:line="322" w:lineRule="exact"/>
        <w:ind w:left="20" w:right="20"/>
        <w:jc w:val="both"/>
        <w:rPr>
          <w:sz w:val="24"/>
          <w:szCs w:val="24"/>
        </w:rPr>
      </w:pPr>
      <w:r w:rsidRPr="006753CD">
        <w:rPr>
          <w:sz w:val="24"/>
          <w:szCs w:val="24"/>
        </w:rPr>
        <w:t xml:space="preserve">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205E97" w:rsidRPr="006753CD" w:rsidRDefault="00205E97" w:rsidP="00FA5505">
      <w:pPr>
        <w:pStyle w:val="4"/>
        <w:shd w:val="clear" w:color="auto" w:fill="auto"/>
        <w:spacing w:before="0" w:line="322" w:lineRule="exact"/>
        <w:ind w:left="284" w:right="20"/>
        <w:jc w:val="both"/>
        <w:rPr>
          <w:sz w:val="24"/>
          <w:szCs w:val="24"/>
        </w:rPr>
      </w:pPr>
      <w:r>
        <w:rPr>
          <w:sz w:val="24"/>
          <w:szCs w:val="24"/>
        </w:rPr>
        <w:t>1.2</w:t>
      </w:r>
      <w:r w:rsidRPr="006753CD">
        <w:rPr>
          <w:sz w:val="24"/>
          <w:szCs w:val="24"/>
        </w:rPr>
        <w:t xml:space="preserve"> Трудовой договор является основанием для издания приказа о приеме на работу. 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205E97" w:rsidRPr="006753CD" w:rsidRDefault="00205E97" w:rsidP="00FA5505">
      <w:pPr>
        <w:pStyle w:val="4"/>
        <w:shd w:val="clear" w:color="auto" w:fill="auto"/>
        <w:spacing w:before="0" w:line="322" w:lineRule="exact"/>
        <w:ind w:left="284" w:right="20"/>
        <w:jc w:val="both"/>
        <w:rPr>
          <w:sz w:val="24"/>
          <w:szCs w:val="24"/>
        </w:rPr>
      </w:pPr>
      <w:r>
        <w:rPr>
          <w:sz w:val="24"/>
          <w:szCs w:val="24"/>
        </w:rPr>
        <w:t>1.3.</w:t>
      </w:r>
      <w:r w:rsidRPr="006753CD">
        <w:rPr>
          <w:sz w:val="24"/>
          <w:szCs w:val="24"/>
        </w:rPr>
        <w:t xml:space="preserve">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05E97" w:rsidRPr="006753CD" w:rsidRDefault="00205E97" w:rsidP="00FA5505">
      <w:pPr>
        <w:pStyle w:val="4"/>
        <w:shd w:val="clear" w:color="auto" w:fill="auto"/>
        <w:spacing w:before="0" w:line="322" w:lineRule="exact"/>
        <w:ind w:left="20" w:right="20"/>
        <w:jc w:val="both"/>
        <w:rPr>
          <w:sz w:val="24"/>
          <w:szCs w:val="24"/>
        </w:rPr>
      </w:pPr>
      <w:r>
        <w:rPr>
          <w:sz w:val="24"/>
          <w:szCs w:val="24"/>
        </w:rPr>
        <w:t>1.4.</w:t>
      </w:r>
      <w:r w:rsidRPr="006753CD">
        <w:rPr>
          <w:sz w:val="24"/>
          <w:szCs w:val="24"/>
        </w:rPr>
        <w:t xml:space="preserve"> Трудовой договор вступает в силу со дня его подписания работником и работодателем.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установленный в соответствии с ч. 2 или ч.3 ст.61 ТК РФ, то работодатель имеет право аннулировать трудовой договор. Аннулированный трудовой договор считается незаключенным.</w:t>
      </w:r>
    </w:p>
    <w:p w:rsidR="00205E97" w:rsidRPr="006753CD" w:rsidRDefault="00205E97" w:rsidP="00637800">
      <w:pPr>
        <w:pStyle w:val="4"/>
        <w:shd w:val="clear" w:color="auto" w:fill="auto"/>
        <w:spacing w:before="0" w:line="322" w:lineRule="exact"/>
        <w:ind w:left="20" w:right="20"/>
        <w:jc w:val="both"/>
        <w:rPr>
          <w:sz w:val="24"/>
          <w:szCs w:val="24"/>
        </w:rPr>
      </w:pPr>
      <w:r w:rsidRPr="006753CD">
        <w:rPr>
          <w:sz w:val="24"/>
          <w:szCs w:val="24"/>
        </w:rPr>
        <w:t>Аннулирование трудового договора не лишает работника права на получение обеспечения по обязательному социальному страховому при наступлении страхового случая в период со дня заключения трудового договора до дня его аннулирования .</w:t>
      </w:r>
    </w:p>
    <w:p w:rsidR="00205E97" w:rsidRPr="006753CD" w:rsidRDefault="00205E97" w:rsidP="00FA5505">
      <w:pPr>
        <w:widowControl w:val="0"/>
        <w:spacing w:after="0" w:line="322" w:lineRule="exact"/>
        <w:ind w:left="284"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1.5.</w:t>
      </w:r>
      <w:r w:rsidRPr="006753CD">
        <w:rPr>
          <w:rFonts w:ascii="Times New Roman" w:hAnsi="Times New Roman" w:cs="Times New Roman"/>
          <w:color w:val="000000"/>
          <w:spacing w:val="1"/>
          <w:sz w:val="24"/>
          <w:szCs w:val="24"/>
          <w:lang w:eastAsia="ru-RU"/>
        </w:rPr>
        <w:t>Трудовые договоры могут заключаться на неопределенный срок и на определенный срок не более пяти лет (срочный трудовой договор).</w:t>
      </w:r>
    </w:p>
    <w:p w:rsidR="00205E97" w:rsidRPr="006753CD" w:rsidRDefault="00205E97" w:rsidP="00607646">
      <w:pPr>
        <w:widowControl w:val="0"/>
        <w:spacing w:after="0" w:line="322" w:lineRule="exact"/>
        <w:ind w:left="20" w:right="20" w:firstLine="18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Срочный трудовой договор может заключаться,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Если в трудовом договоре не оговорен срок его действия, то договор считается заключенным на неопределенный срок.</w:t>
      </w:r>
    </w:p>
    <w:p w:rsidR="00205E97" w:rsidRPr="006753CD" w:rsidRDefault="00205E97" w:rsidP="00607646">
      <w:pPr>
        <w:widowControl w:val="0"/>
        <w:spacing w:after="0" w:line="322" w:lineRule="exact"/>
        <w:ind w:left="20" w:right="20" w:firstLine="18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В случае если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205E97" w:rsidRPr="006753CD" w:rsidRDefault="00205E97" w:rsidP="00FA5505">
      <w:pPr>
        <w:widowControl w:val="0"/>
        <w:spacing w:after="0" w:line="322" w:lineRule="exact"/>
        <w:ind w:left="284"/>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1.6</w:t>
      </w:r>
      <w:r w:rsidRPr="006753CD">
        <w:rPr>
          <w:rFonts w:ascii="Times New Roman" w:hAnsi="Times New Roman" w:cs="Times New Roman"/>
          <w:color w:val="000000"/>
          <w:spacing w:val="1"/>
          <w:sz w:val="24"/>
          <w:szCs w:val="24"/>
          <w:lang w:eastAsia="ru-RU"/>
        </w:rPr>
        <w:t xml:space="preserve"> Срочный трудовой договор заключается:</w:t>
      </w:r>
    </w:p>
    <w:p w:rsidR="00205E97" w:rsidRPr="006753CD" w:rsidRDefault="00205E97" w:rsidP="00607646">
      <w:pPr>
        <w:widowControl w:val="0"/>
        <w:spacing w:after="0" w:line="322" w:lineRule="exact"/>
        <w:ind w:left="20" w:right="20" w:firstLine="124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для замены временно отсутствующего работника, за которым в соответствии с законом сохраняется место работы;</w:t>
      </w:r>
    </w:p>
    <w:p w:rsidR="00205E97" w:rsidRPr="006753CD" w:rsidRDefault="00205E97" w:rsidP="00607646">
      <w:pPr>
        <w:widowControl w:val="0"/>
        <w:spacing w:after="0" w:line="322" w:lineRule="exact"/>
        <w:ind w:left="20" w:right="20" w:firstLine="108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на время выполнения временных (до двух месяцев) работ, а также сезонных работ;</w:t>
      </w:r>
    </w:p>
    <w:p w:rsidR="00205E97" w:rsidRPr="006753CD" w:rsidRDefault="00205E97" w:rsidP="00607646">
      <w:pPr>
        <w:widowControl w:val="0"/>
        <w:spacing w:after="0" w:line="322" w:lineRule="exact"/>
        <w:ind w:left="20" w:right="20" w:firstLine="8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-для работ, непосредственно связанных со стажировкой и профессиональным обучением работника;</w:t>
      </w:r>
    </w:p>
    <w:p w:rsidR="00205E97" w:rsidRPr="006753CD" w:rsidRDefault="00205E97" w:rsidP="00607646">
      <w:pPr>
        <w:widowControl w:val="0"/>
        <w:numPr>
          <w:ilvl w:val="0"/>
          <w:numId w:val="2"/>
        </w:numPr>
        <w:spacing w:after="0" w:line="322" w:lineRule="exact"/>
        <w:ind w:left="20" w:firstLine="8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 лицами, обучающимися по дневным формам обучения;</w:t>
      </w:r>
    </w:p>
    <w:p w:rsidR="00205E97" w:rsidRPr="006753CD" w:rsidRDefault="00205E97" w:rsidP="00607646">
      <w:pPr>
        <w:widowControl w:val="0"/>
        <w:numPr>
          <w:ilvl w:val="0"/>
          <w:numId w:val="2"/>
        </w:numPr>
        <w:spacing w:after="0" w:line="322" w:lineRule="exact"/>
        <w:ind w:left="20" w:firstLine="8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 лицами, работающими в данной организации по совместительству;</w:t>
      </w:r>
    </w:p>
    <w:p w:rsidR="00205E97" w:rsidRPr="006753CD" w:rsidRDefault="00205E97" w:rsidP="00607646">
      <w:pPr>
        <w:widowControl w:val="0"/>
        <w:numPr>
          <w:ilvl w:val="0"/>
          <w:numId w:val="2"/>
        </w:numPr>
        <w:spacing w:after="0" w:line="322" w:lineRule="exact"/>
        <w:ind w:left="20" w:firstLine="8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 заместителями директора, главным бухгалтером;</w:t>
      </w:r>
    </w:p>
    <w:p w:rsidR="00205E97" w:rsidRPr="006753CD" w:rsidRDefault="00205E97" w:rsidP="00607646">
      <w:pPr>
        <w:widowControl w:val="0"/>
        <w:numPr>
          <w:ilvl w:val="0"/>
          <w:numId w:val="2"/>
        </w:numPr>
        <w:spacing w:after="0" w:line="322" w:lineRule="exact"/>
        <w:ind w:left="20" w:right="20" w:firstLine="8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 .</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1.7.</w:t>
      </w:r>
      <w:r w:rsidRPr="006753CD">
        <w:rPr>
          <w:rFonts w:ascii="Times New Roman" w:hAnsi="Times New Roman" w:cs="Times New Roman"/>
          <w:color w:val="000000"/>
          <w:spacing w:val="1"/>
          <w:sz w:val="24"/>
          <w:szCs w:val="24"/>
          <w:lang w:eastAsia="ru-RU"/>
        </w:rPr>
        <w:t xml:space="preserve"> В трудовом договоре могут предусматриваться дополнительные условия, не ухудшающие положения работника по сравнению с установленным трудовым законодательством и иными нормативными правовыми актами, содержащими нормы трудового права.</w:t>
      </w:r>
    </w:p>
    <w:p w:rsidR="00205E97"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1.8.</w:t>
      </w:r>
      <w:r w:rsidRPr="006753CD">
        <w:rPr>
          <w:rFonts w:ascii="Times New Roman" w:hAnsi="Times New Roman" w:cs="Times New Roman"/>
          <w:color w:val="000000"/>
          <w:spacing w:val="1"/>
          <w:sz w:val="24"/>
          <w:szCs w:val="24"/>
          <w:lang w:eastAsia="ru-RU"/>
        </w:rPr>
        <w:t xml:space="preserve"> При привлечении к педагогической деятельности работников на условиях совместительства преимущество имеют работники Школы.</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1.9.</w:t>
      </w:r>
      <w:r w:rsidRPr="006753CD">
        <w:rPr>
          <w:rFonts w:ascii="Times New Roman" w:hAnsi="Times New Roman" w:cs="Times New Roman"/>
          <w:color w:val="000000"/>
          <w:spacing w:val="1"/>
          <w:sz w:val="24"/>
          <w:szCs w:val="24"/>
          <w:lang w:eastAsia="ru-RU"/>
        </w:rPr>
        <w:t xml:space="preserve"> Работодатель при приеме на работу (до подписания трудового договора) обязан ознакомить работника под роспись с поручаемой работой, условиями труда, должностной инструкцией, Коллективным договором, Правилами внутреннего трудового распорядка, Положением о системе оплаты труда иными локальными нормативными актами, непосредственно связанными с трудовой деятельностью работника .</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1.10</w:t>
      </w:r>
      <w:r w:rsidRPr="006753CD">
        <w:rPr>
          <w:rFonts w:ascii="Times New Roman" w:hAnsi="Times New Roman" w:cs="Times New Roman"/>
          <w:color w:val="000000"/>
          <w:spacing w:val="1"/>
          <w:sz w:val="24"/>
          <w:szCs w:val="24"/>
          <w:lang w:eastAsia="ru-RU"/>
        </w:rPr>
        <w:t xml:space="preserve"> Условия трудового договора не могут ухудшать положение работников по сравнению с действующим трудовым законодательством, а также генеральным отраслевым, территориальным соглашениями и настоящим Коллективным договором.</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1.11.</w:t>
      </w:r>
      <w:r w:rsidRPr="006753CD">
        <w:rPr>
          <w:rFonts w:ascii="Times New Roman" w:hAnsi="Times New Roman" w:cs="Times New Roman"/>
          <w:color w:val="000000"/>
          <w:spacing w:val="1"/>
          <w:sz w:val="24"/>
          <w:szCs w:val="24"/>
          <w:lang w:eastAsia="ru-RU"/>
        </w:rPr>
        <w:t>Объем учебной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данной школы.</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1.12.</w:t>
      </w:r>
      <w:r w:rsidRPr="006753CD">
        <w:rPr>
          <w:rFonts w:ascii="Times New Roman" w:hAnsi="Times New Roman" w:cs="Times New Roman"/>
          <w:color w:val="000000"/>
          <w:spacing w:val="1"/>
          <w:sz w:val="24"/>
          <w:szCs w:val="24"/>
          <w:lang w:eastAsia="ru-RU"/>
        </w:rPr>
        <w:t xml:space="preserve">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205E97" w:rsidRPr="006753CD" w:rsidRDefault="00205E97" w:rsidP="006753CD">
      <w:pPr>
        <w:widowControl w:val="0"/>
        <w:spacing w:after="0" w:line="322" w:lineRule="exact"/>
        <w:ind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Учебная нагрузка учителям, находящимся в отпуске по уходу за ребенком до трех лет, устанавливается на общих основаниях и передается на этот период для выполнения другими учителями.</w:t>
      </w:r>
    </w:p>
    <w:p w:rsidR="00205E97" w:rsidRPr="006753CD" w:rsidRDefault="00205E97" w:rsidP="00FA5505">
      <w:pPr>
        <w:widowControl w:val="0"/>
        <w:spacing w:after="0" w:line="322" w:lineRule="exact"/>
        <w:ind w:left="284"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1.14.</w:t>
      </w:r>
      <w:r w:rsidRPr="006753CD">
        <w:rPr>
          <w:rFonts w:ascii="Times New Roman" w:hAnsi="Times New Roman" w:cs="Times New Roman"/>
          <w:color w:val="000000"/>
          <w:spacing w:val="1"/>
          <w:sz w:val="24"/>
          <w:szCs w:val="24"/>
          <w:lang w:eastAsia="ru-RU"/>
        </w:rPr>
        <w:t xml:space="preserve"> Учебная нагрузка педагогического работника и других работников, ведущих преподавательскую работу помимо основной работы, на новый учебный год устанавливается работодателем по согласованию с Профкомом. Эта работа завершается до окончания учебного года и ухода работников в отпуск с тем, чтобы определить, в каких классах и с какой учебной нагрузкой они будут работать в новом учебном году.</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w:t>
      </w:r>
      <w:r w:rsidRPr="006753CD">
        <w:rPr>
          <w:rFonts w:ascii="Times New Roman" w:hAnsi="Times New Roman" w:cs="Times New Roman"/>
          <w:color w:val="000000"/>
          <w:spacing w:val="1"/>
          <w:sz w:val="24"/>
          <w:szCs w:val="24"/>
          <w:lang w:eastAsia="ru-RU"/>
        </w:rPr>
        <w:t xml:space="preserve"> При установлении педагогическим работникам, для которых данное образовательное учреждение является местом основной работы, учебной нагрузки на новый учебный год Работодатель, как правило, сохраняет ее объем и преемственность преподавания предметов в классах. Объем учебной нагрузки, установленной учителям в начале учебного года, не может быть уменьшен по инициативе работодателя в текущем учебном году, а также при установлении ее на следующий год, за исключением случаев уменьшения количества часов по учебным планам и программам, сокращения количество классов (групп).</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1.16.</w:t>
      </w:r>
      <w:r w:rsidRPr="006753CD">
        <w:rPr>
          <w:rFonts w:ascii="Times New Roman" w:hAnsi="Times New Roman" w:cs="Times New Roman"/>
          <w:color w:val="000000"/>
          <w:spacing w:val="1"/>
          <w:sz w:val="24"/>
          <w:szCs w:val="24"/>
          <w:lang w:eastAsia="ru-RU"/>
        </w:rPr>
        <w:t xml:space="preserve"> В зависимости от количества часов, предусмотренных учебным планом, учебная нагрузка педагогического работника может быть разной в первом и втором полугодиях.</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1.17.</w:t>
      </w:r>
      <w:r w:rsidRPr="006753CD">
        <w:rPr>
          <w:rFonts w:ascii="Times New Roman" w:hAnsi="Times New Roman" w:cs="Times New Roman"/>
          <w:color w:val="000000"/>
          <w:spacing w:val="1"/>
          <w:sz w:val="24"/>
          <w:szCs w:val="24"/>
          <w:lang w:eastAsia="ru-RU"/>
        </w:rPr>
        <w:t xml:space="preserve"> Привлечение работодателем работника к сверхурочной работе допускается с его письменного согласия в следующих случаях:</w:t>
      </w:r>
    </w:p>
    <w:p w:rsidR="00205E97" w:rsidRPr="006753CD" w:rsidRDefault="00205E97" w:rsidP="006753CD">
      <w:pPr>
        <w:widowControl w:val="0"/>
        <w:spacing w:after="0" w:line="322" w:lineRule="exact"/>
        <w:ind w:right="20" w:firstLine="48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при необходимости выполнить (закончить) начатую работу, которая вследствие непредвиденной задержки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негативно отразиться на образовательном процессе или работе школы;</w:t>
      </w:r>
    </w:p>
    <w:p w:rsidR="00205E97" w:rsidRPr="006753CD" w:rsidRDefault="00205E97" w:rsidP="006753CD">
      <w:pPr>
        <w:widowControl w:val="0"/>
        <w:numPr>
          <w:ilvl w:val="0"/>
          <w:numId w:val="2"/>
        </w:numPr>
        <w:spacing w:after="0" w:line="322" w:lineRule="exact"/>
        <w:ind w:right="20" w:firstLine="36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для продолжения работы при неявке на работу другого работника;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1.18.</w:t>
      </w:r>
      <w:r w:rsidRPr="006753CD">
        <w:rPr>
          <w:rFonts w:ascii="Times New Roman" w:hAnsi="Times New Roman" w:cs="Times New Roman"/>
          <w:color w:val="000000"/>
          <w:spacing w:val="1"/>
          <w:sz w:val="24"/>
          <w:szCs w:val="24"/>
          <w:lang w:eastAsia="ru-RU"/>
        </w:rPr>
        <w:t xml:space="preserve"> Привлечение работодателем работника к сверхурочной работе без его согласия в следующих случаях:</w:t>
      </w:r>
    </w:p>
    <w:p w:rsidR="00205E97" w:rsidRPr="006753CD" w:rsidRDefault="00205E97" w:rsidP="006753CD">
      <w:pPr>
        <w:widowControl w:val="0"/>
        <w:numPr>
          <w:ilvl w:val="0"/>
          <w:numId w:val="2"/>
        </w:numPr>
        <w:spacing w:after="0" w:line="322" w:lineRule="exact"/>
        <w:ind w:right="20" w:firstLine="36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05E97" w:rsidRPr="006753CD" w:rsidRDefault="00205E97" w:rsidP="006753CD">
      <w:pPr>
        <w:widowControl w:val="0"/>
        <w:numPr>
          <w:ilvl w:val="0"/>
          <w:numId w:val="2"/>
        </w:numPr>
        <w:spacing w:after="0" w:line="322" w:lineRule="exact"/>
        <w:ind w:right="20" w:firstLine="36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производстве общественно необходимых работ по устранению непредвиденных обстоятельств, нарушающих нормальное функционирование</w:t>
      </w:r>
    </w:p>
    <w:p w:rsidR="00205E97" w:rsidRPr="006753CD" w:rsidRDefault="00205E97" w:rsidP="006753CD">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систем водоснабжения, газоснабжения, отопления, освещения, канализации, транспорта, связи;</w:t>
      </w:r>
    </w:p>
    <w:p w:rsidR="00205E97" w:rsidRPr="006753CD" w:rsidRDefault="00205E97" w:rsidP="006753CD">
      <w:pPr>
        <w:widowControl w:val="0"/>
        <w:spacing w:after="0" w:line="322" w:lineRule="exact"/>
        <w:ind w:left="20" w:right="20" w:firstLine="2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205E97" w:rsidRPr="006753CD" w:rsidRDefault="00205E97" w:rsidP="006753CD">
      <w:pPr>
        <w:widowControl w:val="0"/>
        <w:spacing w:after="0" w:line="322" w:lineRule="exact"/>
        <w:ind w:left="20" w:right="20" w:firstLine="20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статьи 72.2 ТК РФ.</w:t>
      </w:r>
    </w:p>
    <w:p w:rsidR="00205E97" w:rsidRPr="006753CD" w:rsidRDefault="00205E97" w:rsidP="006753CD">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При этом перевод на работу, требующую более низкой квалификации, допускается только с письменного согласия работника. 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1.19.</w:t>
      </w:r>
      <w:r w:rsidRPr="006753CD">
        <w:rPr>
          <w:rFonts w:ascii="Times New Roman" w:hAnsi="Times New Roman" w:cs="Times New Roman"/>
          <w:color w:val="000000"/>
          <w:spacing w:val="1"/>
          <w:sz w:val="24"/>
          <w:szCs w:val="24"/>
          <w:lang w:eastAsia="ru-RU"/>
        </w:rPr>
        <w:t xml:space="preserve"> Предоставление педагогической работы лицам, выполняю</w:t>
      </w:r>
      <w:r w:rsidRPr="006753CD">
        <w:rPr>
          <w:rFonts w:ascii="Times New Roman" w:hAnsi="Times New Roman" w:cs="Times New Roman"/>
          <w:color w:val="000000"/>
          <w:spacing w:val="1"/>
          <w:sz w:val="24"/>
          <w:szCs w:val="24"/>
          <w:u w:val="single"/>
          <w:lang w:eastAsia="ru-RU"/>
        </w:rPr>
        <w:t>щи</w:t>
      </w:r>
      <w:r w:rsidRPr="006753CD">
        <w:rPr>
          <w:rFonts w:ascii="Times New Roman" w:hAnsi="Times New Roman" w:cs="Times New Roman"/>
          <w:color w:val="000000"/>
          <w:spacing w:val="1"/>
          <w:sz w:val="24"/>
          <w:szCs w:val="24"/>
          <w:lang w:eastAsia="ru-RU"/>
        </w:rPr>
        <w:t>м ее помимо основной работы (работа по совместительству), а также педагогическим работникам других образовательных учреждений и работникам предприятий и организаций (включая работников органов управления образования и учебно</w:t>
      </w:r>
      <w:r w:rsidRPr="006753CD">
        <w:rPr>
          <w:rFonts w:ascii="Times New Roman" w:hAnsi="Times New Roman" w:cs="Times New Roman"/>
          <w:color w:val="000000"/>
          <w:spacing w:val="1"/>
          <w:sz w:val="24"/>
          <w:szCs w:val="24"/>
          <w:lang w:eastAsia="ru-RU"/>
        </w:rPr>
        <w:softHyphen/>
        <w:t>методических центров) возможно только в том случае, если учителя, для которых данная школа является местом основной работы, обеспечены преподавательской работой в объеме не менее чем на ставку заработной платы.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205E97" w:rsidRPr="006753CD" w:rsidRDefault="00205E97" w:rsidP="006753CD">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1.20.</w:t>
      </w:r>
      <w:r w:rsidRPr="006753CD">
        <w:rPr>
          <w:rFonts w:ascii="Times New Roman" w:hAnsi="Times New Roman" w:cs="Times New Roman"/>
          <w:color w:val="000000"/>
          <w:spacing w:val="1"/>
          <w:sz w:val="24"/>
          <w:szCs w:val="24"/>
          <w:lang w:eastAsia="ru-RU"/>
        </w:rPr>
        <w:t xml:space="preserve"> 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205E97" w:rsidRPr="006753CD" w:rsidRDefault="00205E97" w:rsidP="006753CD">
      <w:pPr>
        <w:widowControl w:val="0"/>
        <w:numPr>
          <w:ilvl w:val="0"/>
          <w:numId w:val="2"/>
        </w:numPr>
        <w:spacing w:after="0" w:line="322" w:lineRule="exact"/>
        <w:ind w:left="74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 взаимному согласию сторон;</w:t>
      </w:r>
    </w:p>
    <w:p w:rsidR="00205E97" w:rsidRPr="006753CD" w:rsidRDefault="00205E97" w:rsidP="006753CD">
      <w:pPr>
        <w:widowControl w:val="0"/>
        <w:numPr>
          <w:ilvl w:val="0"/>
          <w:numId w:val="2"/>
        </w:numPr>
        <w:spacing w:after="0" w:line="322" w:lineRule="exact"/>
        <w:ind w:left="74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 инициативе работодателя в случаях:</w:t>
      </w:r>
    </w:p>
    <w:p w:rsidR="00205E97" w:rsidRPr="006753CD" w:rsidRDefault="00205E97" w:rsidP="006753CD">
      <w:pPr>
        <w:widowControl w:val="0"/>
        <w:numPr>
          <w:ilvl w:val="0"/>
          <w:numId w:val="2"/>
        </w:numPr>
        <w:spacing w:after="0" w:line="322" w:lineRule="exact"/>
        <w:ind w:left="20" w:right="20" w:firstLine="6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уменьшения количества часов по учебным планам и программам, сокращения количества классов (групп) .</w:t>
      </w:r>
    </w:p>
    <w:p w:rsidR="00205E97" w:rsidRPr="006753CD" w:rsidRDefault="00205E97" w:rsidP="006753CD">
      <w:pPr>
        <w:widowControl w:val="0"/>
        <w:numPr>
          <w:ilvl w:val="0"/>
          <w:numId w:val="2"/>
        </w:numPr>
        <w:spacing w:after="0" w:line="322" w:lineRule="exact"/>
        <w:ind w:left="20" w:right="20" w:firstLine="6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временного увеличения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205E97" w:rsidRPr="006753CD" w:rsidRDefault="00205E97" w:rsidP="006753CD">
      <w:pPr>
        <w:widowControl w:val="0"/>
        <w:numPr>
          <w:ilvl w:val="0"/>
          <w:numId w:val="2"/>
        </w:numPr>
        <w:spacing w:after="0" w:line="322" w:lineRule="exact"/>
        <w:ind w:left="20" w:right="20" w:firstLine="6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восстановления на работе педагога, ранее выполнявшего эту учебную нагрузку,</w:t>
      </w:r>
    </w:p>
    <w:p w:rsidR="00205E97" w:rsidRPr="006753CD" w:rsidRDefault="00205E97" w:rsidP="006753CD">
      <w:pPr>
        <w:widowControl w:val="0"/>
        <w:numPr>
          <w:ilvl w:val="0"/>
          <w:numId w:val="2"/>
        </w:numPr>
        <w:spacing w:after="0" w:line="322" w:lineRule="exact"/>
        <w:ind w:left="20" w:right="20" w:firstLine="6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возвращения на работу женщины, прервавшей отпуск по уходу за ребенком до достижения им возраста трех лет, или после окончания этого отпуска,</w:t>
      </w:r>
    </w:p>
    <w:p w:rsidR="00205E97" w:rsidRPr="006753CD" w:rsidRDefault="00205E97" w:rsidP="006753CD">
      <w:pPr>
        <w:widowControl w:val="0"/>
        <w:numPr>
          <w:ilvl w:val="0"/>
          <w:numId w:val="2"/>
        </w:numPr>
        <w:spacing w:after="0" w:line="322" w:lineRule="exact"/>
        <w:ind w:left="20" w:right="20" w:firstLine="6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перевода работника без его согласия на срок до одного месяца на не обусловленную трудовым договором работу в случаях простоя (временная отмена занятий по причинам технического или организационного характера, в связи с погодными условиями, карантином, и в других случаях), замещение временно отсутствующего работника.</w:t>
      </w:r>
    </w:p>
    <w:p w:rsidR="00205E97" w:rsidRPr="006753CD" w:rsidRDefault="00205E97" w:rsidP="006753CD">
      <w:pPr>
        <w:widowControl w:val="0"/>
        <w:numPr>
          <w:ilvl w:val="0"/>
          <w:numId w:val="2"/>
        </w:numPr>
        <w:spacing w:after="0" w:line="322" w:lineRule="exact"/>
        <w:ind w:left="20" w:right="20" w:firstLine="48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1.21.</w:t>
      </w:r>
      <w:r w:rsidRPr="006753CD">
        <w:rPr>
          <w:rFonts w:ascii="Times New Roman" w:hAnsi="Times New Roman" w:cs="Times New Roman"/>
          <w:color w:val="000000"/>
          <w:spacing w:val="1"/>
          <w:sz w:val="24"/>
          <w:szCs w:val="24"/>
          <w:lang w:eastAsia="ru-RU"/>
        </w:rPr>
        <w:t xml:space="preserve"> Перевод на работу, требующую более низкой квалификации, допускается только с письменного согласия работника .</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1.22.</w:t>
      </w:r>
      <w:r w:rsidRPr="006753CD">
        <w:rPr>
          <w:rFonts w:ascii="Times New Roman" w:hAnsi="Times New Roman" w:cs="Times New Roman"/>
          <w:color w:val="000000"/>
          <w:spacing w:val="1"/>
          <w:sz w:val="24"/>
          <w:szCs w:val="24"/>
          <w:lang w:eastAsia="ru-RU"/>
        </w:rPr>
        <w:t xml:space="preserve">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изменением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1.23.</w:t>
      </w:r>
      <w:r w:rsidRPr="006753CD">
        <w:rPr>
          <w:rFonts w:ascii="Times New Roman" w:hAnsi="Times New Roman" w:cs="Times New Roman"/>
          <w:color w:val="000000"/>
          <w:spacing w:val="1"/>
          <w:sz w:val="24"/>
          <w:szCs w:val="24"/>
          <w:lang w:eastAsia="ru-RU"/>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1.24.</w:t>
      </w:r>
      <w:r w:rsidRPr="006753CD">
        <w:rPr>
          <w:rFonts w:ascii="Times New Roman" w:hAnsi="Times New Roman" w:cs="Times New Roman"/>
          <w:color w:val="000000"/>
          <w:spacing w:val="1"/>
          <w:sz w:val="24"/>
          <w:szCs w:val="24"/>
          <w:lang w:eastAsia="ru-RU"/>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 Изменение определенных сторонами условий трудового договора, вводимые ст. 61 ТК РФ, не должны ухудшать положение работника по сравнению с установленным коллективным договором.</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1.25</w:t>
      </w:r>
      <w:r w:rsidRPr="006753CD">
        <w:rPr>
          <w:rFonts w:ascii="Times New Roman" w:hAnsi="Times New Roman" w:cs="Times New Roman"/>
          <w:color w:val="000000"/>
          <w:spacing w:val="1"/>
          <w:sz w:val="24"/>
          <w:szCs w:val="24"/>
          <w:lang w:eastAsia="ru-RU"/>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205E97" w:rsidRPr="006753CD" w:rsidRDefault="00205E97" w:rsidP="00FA5505">
      <w:pPr>
        <w:widowControl w:val="0"/>
        <w:spacing w:after="0" w:line="322" w:lineRule="exact"/>
        <w:ind w:left="284"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1.26.</w:t>
      </w:r>
      <w:r w:rsidRPr="006753CD">
        <w:rPr>
          <w:rFonts w:ascii="Times New Roman" w:hAnsi="Times New Roman" w:cs="Times New Roman"/>
          <w:color w:val="000000"/>
          <w:spacing w:val="1"/>
          <w:sz w:val="24"/>
          <w:szCs w:val="24"/>
          <w:lang w:eastAsia="ru-RU"/>
        </w:rPr>
        <w:t>Прекращение трудового договора с работником может производиться только по основаниям, предусмотренным ТК РФ и иными федеральными законами .</w:t>
      </w:r>
    </w:p>
    <w:p w:rsidR="00205E97" w:rsidRPr="006753CD" w:rsidRDefault="00205E97" w:rsidP="006753CD">
      <w:pPr>
        <w:widowControl w:val="0"/>
        <w:spacing w:after="0" w:line="322" w:lineRule="exact"/>
        <w:ind w:left="20" w:right="20" w:firstLine="34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Увольнение работников, являющимися членами профсоюза, по основаниям, предусмотренным пунктами 2,3, или 5 части первой ст. 81 ТК РФ производится с учетом мотивированного мнения выборного органа первичной профсоюзной организации в соответствии со ст. 373 ТК РФ.</w:t>
      </w:r>
    </w:p>
    <w:p w:rsidR="00205E97" w:rsidRPr="00D44330" w:rsidRDefault="00205E97" w:rsidP="00FA5505">
      <w:pPr>
        <w:widowControl w:val="0"/>
        <w:spacing w:after="0" w:line="322" w:lineRule="exact"/>
        <w:ind w:left="284"/>
        <w:jc w:val="both"/>
        <w:outlineLvl w:val="2"/>
        <w:rPr>
          <w:rFonts w:ascii="Times New Roman" w:hAnsi="Times New Roman" w:cs="Times New Roman"/>
          <w:color w:val="000000"/>
          <w:spacing w:val="1"/>
          <w:sz w:val="24"/>
          <w:szCs w:val="24"/>
          <w:lang w:eastAsia="ru-RU"/>
        </w:rPr>
      </w:pPr>
      <w:bookmarkStart w:id="2" w:name="bookmark5"/>
      <w:r w:rsidRPr="00D44330">
        <w:rPr>
          <w:rFonts w:ascii="Times New Roman" w:hAnsi="Times New Roman" w:cs="Times New Roman"/>
          <w:color w:val="000000"/>
          <w:spacing w:val="1"/>
          <w:sz w:val="24"/>
          <w:szCs w:val="24"/>
          <w:lang w:eastAsia="ru-RU"/>
        </w:rPr>
        <w:t>2.1. Порядок приема работников на работу.</w:t>
      </w:r>
      <w:bookmarkEnd w:id="2"/>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К педагогической деятельности допускаются лица, имеющие образовательный ценз.</w:t>
      </w:r>
    </w:p>
    <w:p w:rsidR="00205E97" w:rsidRPr="006753CD" w:rsidRDefault="00205E97" w:rsidP="006753CD">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К педагогической деятельности не допускаются лица, которым эта деятельность запрещена приговором суда или по медицинским показаниям, а также лица, которые имели судимость за определённые преступления .</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При приеме на работу (заключении трудового договора) Работодатель требует от поступающего следующие документы :</w:t>
      </w:r>
    </w:p>
    <w:p w:rsidR="00205E97" w:rsidRPr="006753CD" w:rsidRDefault="00205E97" w:rsidP="006753CD">
      <w:pPr>
        <w:widowControl w:val="0"/>
        <w:numPr>
          <w:ilvl w:val="0"/>
          <w:numId w:val="8"/>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паспорт (иной документ, удостоверяющий личность);</w:t>
      </w:r>
    </w:p>
    <w:p w:rsidR="00205E97" w:rsidRPr="006753CD" w:rsidRDefault="00205E97" w:rsidP="006753CD">
      <w:pPr>
        <w:widowControl w:val="0"/>
        <w:numPr>
          <w:ilvl w:val="0"/>
          <w:numId w:val="8"/>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трудовую книжку (совместитель ее копию);</w:t>
      </w:r>
    </w:p>
    <w:p w:rsidR="00205E97" w:rsidRPr="006753CD" w:rsidRDefault="00205E97" w:rsidP="006753CD">
      <w:pPr>
        <w:widowControl w:val="0"/>
        <w:numPr>
          <w:ilvl w:val="0"/>
          <w:numId w:val="8"/>
        </w:numPr>
        <w:tabs>
          <w:tab w:val="left" w:pos="638"/>
        </w:tabs>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страховое свидетельство государственного пенсионного страхования;</w:t>
      </w:r>
    </w:p>
    <w:p w:rsidR="00205E97" w:rsidRPr="006753CD" w:rsidRDefault="00205E97" w:rsidP="006753CD">
      <w:pPr>
        <w:widowControl w:val="0"/>
        <w:numPr>
          <w:ilvl w:val="0"/>
          <w:numId w:val="8"/>
        </w:numPr>
        <w:tabs>
          <w:tab w:val="left" w:pos="638"/>
        </w:tabs>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документы воинского учета (для военнообязанных и лиц, подлежащих призыву на военную службу);</w:t>
      </w:r>
    </w:p>
    <w:p w:rsidR="00205E97" w:rsidRPr="006753CD" w:rsidRDefault="00205E97" w:rsidP="006753CD">
      <w:pPr>
        <w:widowControl w:val="0"/>
        <w:numPr>
          <w:ilvl w:val="0"/>
          <w:numId w:val="8"/>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документ об образовании или профессиональной подготовке, если работа требует специальных знаний, квалификации или профессиональной подготовки;</w:t>
      </w:r>
    </w:p>
    <w:p w:rsidR="00205E97" w:rsidRPr="006753CD" w:rsidRDefault="00205E97" w:rsidP="006753CD">
      <w:pPr>
        <w:widowControl w:val="0"/>
        <w:numPr>
          <w:ilvl w:val="0"/>
          <w:numId w:val="8"/>
        </w:numPr>
        <w:tabs>
          <w:tab w:val="left" w:pos="638"/>
        </w:tabs>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медицинскую книжку установленного образца, содержащую сведения о прохождении медицинских осмотров;</w:t>
      </w:r>
    </w:p>
    <w:p w:rsidR="00205E97" w:rsidRPr="006753CD" w:rsidRDefault="00205E97" w:rsidP="006753CD">
      <w:pPr>
        <w:widowControl w:val="0"/>
        <w:numPr>
          <w:ilvl w:val="0"/>
          <w:numId w:val="8"/>
        </w:numPr>
        <w:tabs>
          <w:tab w:val="right" w:pos="1820"/>
          <w:tab w:val="left" w:pos="2137"/>
        </w:tabs>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справку</w:t>
      </w:r>
      <w:r w:rsidRPr="006753CD">
        <w:rPr>
          <w:rFonts w:ascii="Times New Roman" w:hAnsi="Times New Roman" w:cs="Times New Roman"/>
          <w:color w:val="000000"/>
          <w:spacing w:val="1"/>
          <w:sz w:val="24"/>
          <w:szCs w:val="24"/>
          <w:lang w:eastAsia="ru-RU"/>
        </w:rPr>
        <w:tab/>
        <w:t>о прохождении первичного медицинского осмотра в</w:t>
      </w:r>
    </w:p>
    <w:p w:rsidR="00205E97" w:rsidRPr="006753CD" w:rsidRDefault="00205E97" w:rsidP="006753CD">
      <w:pPr>
        <w:widowControl w:val="0"/>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обслуживающей школу поликлинике;</w:t>
      </w:r>
    </w:p>
    <w:p w:rsidR="00205E97" w:rsidRPr="006753CD" w:rsidRDefault="00205E97" w:rsidP="006753CD">
      <w:pPr>
        <w:widowControl w:val="0"/>
        <w:numPr>
          <w:ilvl w:val="0"/>
          <w:numId w:val="8"/>
        </w:numPr>
        <w:tabs>
          <w:tab w:val="left" w:pos="638"/>
        </w:tabs>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Лица, поступающие на работу по совместительству , предоставляют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а при приеме на тяжелую работу, работу с вредными и (или) опасными условиями труда - справку о характере и условиях труда по основному месту работы.</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Приказ (распоряжение) работодателя о приеме на работу объявляется работнику под роспись в трёхдневный срок со дня фактического начала работы.</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Перед допуском к работе вновь поступившего работника, а равно работника, переведенного на другую работу, Работодатель обязан ознакомить под роспись работника с</w:t>
      </w:r>
    </w:p>
    <w:p w:rsidR="00205E97" w:rsidRPr="006753CD" w:rsidRDefault="00205E97" w:rsidP="006753CD">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 Уставом ОУ, Коллективным договором, Правилами внутреннего трудового распорядка, Положением о системе оплаты труда , порученной работой, условиями труда, должностной инструкцией, иными локальными нормативными актами, непосредственно связанными с трудовой деятельностью работника</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и др.. Личное дело хранится в школе.</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Перевод работника на другую работу производится только с его согласия. Не требует согласие работника перемещение его у того же работодателя на другое рабочее место .</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205E97" w:rsidRPr="006753CD" w:rsidRDefault="00205E97" w:rsidP="006753CD">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Перевод работника без его согласия на срок до одного месяца на не обусловленную трудовым договором работу у того же работодателя допускается в случаях простоя (временной приостановке работы), замещение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 При этом оплата труда производиться по выполняемой работе, но не ниже среднего заработка по прежней работе.</w:t>
      </w:r>
    </w:p>
    <w:p w:rsidR="00205E97" w:rsidRPr="006753CD" w:rsidRDefault="00205E97" w:rsidP="006753CD">
      <w:pPr>
        <w:widowControl w:val="0"/>
        <w:numPr>
          <w:ilvl w:val="0"/>
          <w:numId w:val="9"/>
        </w:numPr>
        <w:tabs>
          <w:tab w:val="left" w:pos="962"/>
        </w:tabs>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При этом, работник не может быть переведён на работу, противопоказанную ему по состоянию здоровья.</w:t>
      </w:r>
    </w:p>
    <w:p w:rsidR="00205E97" w:rsidRPr="00D01717" w:rsidRDefault="00205E97" w:rsidP="00D01717">
      <w:pPr>
        <w:pStyle w:val="ListParagraph"/>
        <w:widowControl w:val="0"/>
        <w:numPr>
          <w:ilvl w:val="2"/>
          <w:numId w:val="17"/>
        </w:numPr>
        <w:tabs>
          <w:tab w:val="left" w:pos="1100"/>
        </w:tabs>
        <w:spacing w:after="0" w:line="322" w:lineRule="exact"/>
        <w:ind w:right="20"/>
        <w:jc w:val="both"/>
        <w:rPr>
          <w:rFonts w:ascii="Times New Roman" w:hAnsi="Times New Roman" w:cs="Times New Roman"/>
          <w:color w:val="000000"/>
          <w:spacing w:val="1"/>
          <w:sz w:val="24"/>
          <w:szCs w:val="24"/>
          <w:lang w:eastAsia="ru-RU"/>
        </w:rPr>
      </w:pPr>
      <w:r w:rsidRPr="00D01717">
        <w:rPr>
          <w:rFonts w:ascii="Times New Roman" w:hAnsi="Times New Roman" w:cs="Times New Roman"/>
          <w:color w:val="000000"/>
          <w:spacing w:val="1"/>
          <w:sz w:val="24"/>
          <w:szCs w:val="24"/>
          <w:lang w:eastAsia="ru-RU"/>
        </w:rPr>
        <w:t>Об изменении определенных сторонами условий труда работника, обозначенных в трудовом договоре: система и размер оплаты труда, льгот,</w:t>
      </w: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режим работы, изменение объема учебной нагрузки, в том числе установление или отмена неполного рабочего времени, установление или отмена дополнительных видов работы, совмещение профессий, а также других изменениях определенных сторонами условий труда, - работник должен быть поставлен в известность в письменной форме не позднее, чем за два месяца до их введения (ст. 74 ТК РФ). Если прежние условия труда не могут быть сохранены, а работник не согласен на продолжение работы в новых условиях, то трудовой договор прекращается по пункту 7 статьи 77 ТК Российской Федерации.</w:t>
      </w: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spacing w:after="0" w:line="240" w:lineRule="auto"/>
        <w:jc w:val="both"/>
        <w:rPr>
          <w:rFonts w:ascii="Times New Roman" w:hAnsi="Times New Roman" w:cs="Times New Roman"/>
          <w:sz w:val="24"/>
          <w:szCs w:val="24"/>
          <w:lang w:eastAsia="ru-RU"/>
        </w:rPr>
      </w:pPr>
    </w:p>
    <w:p w:rsidR="00205E97" w:rsidRDefault="00205E97" w:rsidP="00D4433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Приложение №1</w:t>
      </w:r>
    </w:p>
    <w:p w:rsidR="00205E97" w:rsidRDefault="00205E97" w:rsidP="00D44330">
      <w:pPr>
        <w:spacing w:after="0" w:line="240" w:lineRule="auto"/>
        <w:jc w:val="both"/>
        <w:rPr>
          <w:rFonts w:ascii="Times New Roman" w:hAnsi="Times New Roman" w:cs="Times New Roman"/>
          <w:sz w:val="24"/>
          <w:szCs w:val="24"/>
          <w:lang w:eastAsia="ru-RU"/>
        </w:rPr>
      </w:pP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Обсуждено и принято на                                                              УТВЕРЖДАЮ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общем собрании                                                        Директор МБОУ СОШ с. Дмитряшевка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трудового коллектива                                                      _______________С.А. Дедов                                 </w:t>
      </w:r>
    </w:p>
    <w:p w:rsidR="00205E97" w:rsidRPr="00D44330" w:rsidRDefault="00205E97" w:rsidP="00D44330">
      <w:pPr>
        <w:spacing w:after="0" w:line="36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от 26.08.2016г. протокол№1</w:t>
      </w:r>
    </w:p>
    <w:p w:rsidR="00205E97" w:rsidRPr="00D44330" w:rsidRDefault="00205E97" w:rsidP="00D44330">
      <w:pPr>
        <w:spacing w:after="0" w:line="36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Согласовано:                                                              </w:t>
      </w:r>
    </w:p>
    <w:p w:rsidR="00205E97" w:rsidRPr="00D44330" w:rsidRDefault="00205E97" w:rsidP="00D44330">
      <w:pPr>
        <w:spacing w:after="0" w:line="36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Председатель профкома </w:t>
      </w:r>
    </w:p>
    <w:p w:rsidR="00205E97" w:rsidRPr="00D44330" w:rsidRDefault="00205E97" w:rsidP="00D44330">
      <w:pPr>
        <w:spacing w:after="0" w:line="36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_________Е.И. Брежнева                                             </w:t>
      </w:r>
    </w:p>
    <w:p w:rsidR="00205E97" w:rsidRPr="00D44330" w:rsidRDefault="00205E97" w:rsidP="00D44330">
      <w:pPr>
        <w:spacing w:after="0" w:line="360" w:lineRule="auto"/>
        <w:jc w:val="both"/>
        <w:rPr>
          <w:rFonts w:ascii="Times New Roman" w:hAnsi="Times New Roman" w:cs="Times New Roman"/>
          <w:sz w:val="32"/>
          <w:szCs w:val="32"/>
          <w:lang w:eastAsia="ru-RU"/>
        </w:rPr>
      </w:pPr>
      <w:r w:rsidRPr="00D44330">
        <w:rPr>
          <w:rFonts w:ascii="Times New Roman" w:hAnsi="Times New Roman" w:cs="Times New Roman"/>
          <w:sz w:val="24"/>
          <w:szCs w:val="24"/>
          <w:lang w:eastAsia="ru-RU"/>
        </w:rPr>
        <w:t xml:space="preserve">                                                            </w:t>
      </w:r>
      <w:r w:rsidRPr="00D44330">
        <w:rPr>
          <w:rFonts w:ascii="Times New Roman" w:hAnsi="Times New Roman" w:cs="Times New Roman"/>
          <w:sz w:val="32"/>
          <w:szCs w:val="32"/>
          <w:lang w:eastAsia="ru-RU"/>
        </w:rPr>
        <w:t xml:space="preserve"> </w:t>
      </w:r>
    </w:p>
    <w:p w:rsidR="00205E97" w:rsidRPr="00D44330" w:rsidRDefault="00205E97" w:rsidP="00D44330">
      <w:pPr>
        <w:spacing w:after="0" w:line="360" w:lineRule="auto"/>
        <w:jc w:val="both"/>
        <w:rPr>
          <w:rFonts w:ascii="Times New Roman" w:hAnsi="Times New Roman" w:cs="Times New Roman"/>
          <w:sz w:val="32"/>
          <w:szCs w:val="32"/>
          <w:lang w:eastAsia="ru-RU"/>
        </w:rPr>
      </w:pPr>
      <w:r w:rsidRPr="00D44330">
        <w:rPr>
          <w:rFonts w:ascii="Times New Roman" w:hAnsi="Times New Roman" w:cs="Times New Roman"/>
          <w:sz w:val="32"/>
          <w:szCs w:val="32"/>
          <w:lang w:eastAsia="ru-RU"/>
        </w:rPr>
        <w:t xml:space="preserve">                                       Правила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внутреннего трудового распорядка работников муниципального бюджетного общеобразовательного учреждения средней общеобразовательной школы с. Дмитряшевка</w:t>
      </w:r>
    </w:p>
    <w:p w:rsidR="00205E97" w:rsidRPr="00D44330" w:rsidRDefault="00205E97" w:rsidP="00D44330">
      <w:pPr>
        <w:spacing w:after="0" w:line="240" w:lineRule="auto"/>
        <w:jc w:val="both"/>
        <w:rPr>
          <w:rFonts w:ascii="Times New Roman" w:hAnsi="Times New Roman" w:cs="Times New Roman"/>
          <w:b/>
          <w:bCs/>
          <w:sz w:val="24"/>
          <w:szCs w:val="24"/>
          <w:lang w:eastAsia="ru-RU"/>
        </w:rPr>
      </w:pPr>
    </w:p>
    <w:p w:rsidR="00205E97" w:rsidRPr="00D44330" w:rsidRDefault="00205E97" w:rsidP="00D44330">
      <w:pPr>
        <w:spacing w:after="0" w:line="240" w:lineRule="auto"/>
        <w:jc w:val="both"/>
        <w:rPr>
          <w:rFonts w:ascii="Times New Roman" w:hAnsi="Times New Roman" w:cs="Times New Roman"/>
          <w:b/>
          <w:bCs/>
          <w:sz w:val="24"/>
          <w:szCs w:val="24"/>
          <w:lang w:eastAsia="ru-RU"/>
        </w:rPr>
      </w:pP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1. Общие положения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1.1.Настоящие Правила определяют внутренний трудовой распорядок Учреждения. Правила регламентируют порядок приема и увольнения работников, основные обязанности работников и администрации, режим и использование рабочего времени, меры поощрения за успехи в работе и ответственность за нарушение трудовой дисциплины в соответствии с Трудовым кодексом, Федеральным законом РФ «Об образовании», другими нормативно- правовыми актами, Уставом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1.2.Настоящие Правила являются приложением к Коллективному договору. 1.3.Настоящие Правила утверждаются приказом директора Учреждения с учетом мнения профсоюзного комитета Учреждения (ст.190 ТК РФ).</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1.4. При приеме на работу работодатель обязан ознакомить с настоящими Правилами работника .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 ПОРЯДОК ПРИЕМА, ПЕРЕВОДА И УВОЛЬНЕНИЯ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 Трудовые отношения в Учреждении регулируются Трудовым Кодексом РФ, Федеральным законом «Об образовании в Российской Федерации», уставом Учреждения. 2.2.Работники реализуют свое право на труд путем заключения с Учреждением трудового договора в письменной форме. При приеме на работу работника директор Учреждения заключает с ним трудовой договор, на основании которого в течение 3-х дней издает приказ о приеме на работу и знакомит с ним работника под расписку. Один экземпляр трудового договора хранится в Учреждении другой – у работника.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2.3. Срочный трудовой договор может быть заключен только в соответствии с требованиями ст.59 Трудового Кодекса РФ.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2.4.При заключении трудового договора работник по требованию работодателя представляет следующие документы: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-паспорт или иной документ, удостоверяющий личность;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-страховое свидетельство государственного пенсионного страхования;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-документ об образовании;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-документы воинского учета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для военнообязанных и лиц, подлежащих призыву на военную службу;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-медицинское заключение (медицинская книжка) об отсутствии противопоказаний по состоянию здоровья для работы в образовательном учреждении;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-индивидуальный номер налогоплательщика,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-справку об отсутствии ограничений на занятие педагогической деятельностью.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2.5. При приеме на работу работодатель обязан ознакомить работника со следующими документами: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-Уставом и локальными актами Учреждения;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2 -Коллективным договором;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-Правилами внутреннего трудового распорядка работников Учреждения;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-должностной инструкцией;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-правилами по безопасности труда;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-графиком работы,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-другими документами, регламентирующими деятельность Учреждения. Заработная плата и должностной оклад работнику Учреждения устанавливаются и выплачиваются в соответствии с действующим законодательством, локальными актами Учреждения. Выполнение работником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2.6.Работодатель может для вновь принимаемого работника устанавливать испытательный срок до трех месяцев.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2.7. Условия заключаемого между работодателем и работником трудового договора не могут ухудшать положения работника по сравнению с действующим законодательством и коллективным договором, принятым в Учреждении.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2.8. На каждого работника Учреждения оформляется трудовая книжка в соответствии с требованиями Инструкции о порядке ведения трудовых книжек. Трудовые книжки сотрудников Учреждения хранятся в сейфе Учреждения и выдаются работнику при его увольнении. С каждой записью, внесенной на основании приказа в трудовую книжку, администрация Учреждения обязана ознакомить ее владельца под расписку в личной карточке.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2.9.На каждого работника ведется личное дело, которое состоит из личного листка по учету кадров, автобиографии, копии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учреждении образования, выписок из приказов о назначении, переводе, поощрениях, взысканиях, один экземпляр трудового договора, приказы об увольнении. После увольнения работника личное дело хранится в Учреждении, а при его трудоустройстве может передаваться по письменному обращению с нового места работы бывшего сотрудника Учреждения по соответствующему адресу.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2.10.Трудовая книжка и личное дело директора ведутся и хранятся у учредителя.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2.11.Перевод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2.12.Объем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на соответствующий учебный год.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Установленный в начале учебного года объем учебной нагрузки (педагогической работы) не может быть уменьшен по инициативе работодателя в течение учебного года, за исключением случаев, уменьшения количества часов по учебным планам и программам, сокращения количества классов (групп продленного дня). При установлении учебной нагрузки на новый учебный год учителям и другим педагогическим работникам, для которых Учреждение является местом основной работы, как правило, сохраняется ее объем и преемственность преподавания предметов в классах. На педагогического работника Учреждения с его согласия соответствующим приказом по Учреждению могут возлагаться функции классного руководителя по организации и координации воспитательной работы с обучающимися в классе.</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2.13.Прекращение трудового договора может иметь место только по основаниям, предусмотренным действующим законодательством.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2.14.Работник имеет право расторгнуть трудовой договор, заключенный на неопределенный срок, предупредив об этом администрацию письменно за две недели. При наличии производственной возможности администрация в данном случае может расторгнуть трудовой договор до истечения трудового срока.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2.15.При проведении процедуры сокращения численности или штата работников преимущественным правом оставления на работе пользуются наиболее квалифицированные работники по результатам аттестации, образования, стажа педагогической работы.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2.16.Увольнение работников Учреждения в связи с сокращением численности или штата Учреждения допускается, если невозможно перевести работника с его согласия на другую работу.</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2.17.Увольнение за неоднократное неисполнение трудовых обязанностей без уважительных причин (п.5 статья 81 ТК РФ), прогул или отсутствие на работе более четырех часов подряд в течение рабочего дня без уважительных причин (п.6 статья 81 ТК РФ), появление на работе в нетрезвом состоянии, а также в состоянии наркотического или токсического опьянения (п.6 статья 81 ТК РФ),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(п.7 статья 81 ТК РФ), совершение работником, выполняющим воспитательные функции, аморального поступка, несовместимого с продолжением данной работы (п.8 статья 81 ТК РФ), повторное в течение года грубое нарушение устава Учреждения (статья 336 ТК РФ) и применение, в том числе, однократное, методов воспитания, связанных с физическим и (или) психическим насилием над личностью обучаемого производится при условии доказанности вины увольняемого работника в совершенном проступке, без согласования с выборным профсоюзным органом Учреждения.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2.18.В день увольнения администрация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законодательства и ссылкой на статью и пункт закона.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2.19. При получении трудовой книжки в связи с увольнением работник расписывается в личной карточке форма Т-2 и в книге учета движения трудовых книжек и вкладышей к ним.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2.20.В случае отклонения работника при увольнении от получения трудовой книжки администрация Учреждения в день увольнения направляет в адрес работника почтовое уведомление о необходимости получить трудовую книжку.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2.21.День увольнения считается последним днем работы.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3. ПРАВА И ОБЯЗАННОСТИ РАБОТОДАТЕЛЯ.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3.1.Администрация Учреждения имеет исключительное право на управление образовательным процессом в Учреждении ее персоналом через принятие соответствующих решений. Директор Учреждения является единоличным исполнительным органом.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3.2.Администрация Учреждения имеет право на прием на работу работников Учреждения, установление дополнительных льгот и гарантий работникам, установление общих правил и требований по режиму работы, установление должностных требований для работников. 3.3.Администрация Учреждения имеет право устанавливать систему оплаты труда, стимулирующих и иных выплат в соответствии с действующим законодательством. 3.4.Администрация Учреждения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Учреждения положением.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3.5.Администрация Учреждения обязана: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законы Российской Федерации и иные нормативные акты о труде, договоры о труде;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-применять меры по участию работников в управлении Учреждением, укреплять и развивать социальное партнерство;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-выплачивать в полном объеме заработную плату в сроки, установленные коллективным договором, правилами внутреннего распорядка;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-осуществлять социальное, медицинское и иные виды обязательного страхования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-проводить мероприятия по сохранению рабочих мест.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3.6.Администрация Учреждения обязана отстранить от работы (не допускать к работе) работника: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3.6.1.появившегося на работе в состоянии алкогольного, наркотического или токсического опьянения;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3.6.2.не прошедшего в установленном порядке обучение и проверку знаний и навыков в области охраны труда;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3.6.3.не прошедшего в установленном порядке обязательный медицинский осмотр;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3.6.4.при выявлении в соответствии с медицинским заключением противопоказаний для выполнения работы, обусловленной трудовым договором;</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3.6.5.по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 Администрация Учреждения обязана: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3.7.1.обеспечивать здоровые и безопасные условия труда, исправное состояние помещений, отопления, освещения, вентиляции, инвентаря и прочего оборудования, наличие необходимых в работе материалов, применять необходимые меры к улучшению положения работников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3.7.2.согласовывать с профсоюзным комитетом Учреждения, предусмотренные действующим законодательством вопросы, связанные с трудовыми отношениями;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3.7.3.приступить по предложению представительного органа трудового коллектива к разработке проекта коллективного договора, разработать и утвердить коллективный договор в установленные действующим законодательством сроки;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3.7.4.информировать трудовой коллектив (представительный орган трудового коллектива): -о перспективах развития Учреждения; -об изменениях структуры, штатов Учреждения; -о бюджете Учреждения, о расходовании внебюджетных средств.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3.7.5. осуществлять внутришкольный контроль через посещение уроков, мероприятий, анализ выполнения образовательных программ, учебных планов и графиков в соответствии с планом работы Учреждения и должностными инструкциям;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3.7.6.организовывать труд педагогов и других работников Учреждения так, чтобы каждый работал по своей специальности и квалификации. Своевременно знакомить с расписанием занятий и графиками работы, сообщать педагогическим работникам до ухода в отпуск их нагрузку на следующий учебный год;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3.7.7.своевременно рассматривать предложения работников, направленные на улучшение деятельности Учреждения, поддерживать и поощрять работников, добивающихся лучших результатов в своей работе;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3.7.8.совершенствовать организацию труда, обеспечивать выполнение действующих условий оплаты труда, соблюдать законодательство о труде;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3.7.9.принимать меры по обеспечению выполнения работниками Учреждения трудовой дисциплины;</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3.7.10.обучать и контролировать знания и соблюдение работниками всех требований и инструкций по технике безопасности, санитарии и гигиене, противопожарной охране;5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3.7.11.принимать необходимые меры по профилактике травматизма, профессиональных и других заболеваний работников, организовывать периодические медицинские осмотры работников Учреждения ;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3.7.12.создавать нормальные условия для хранения верхней одежды и другого имущества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3.7.13.своевременно предоставлять отпуск всем работникам школы в соответствии с графиками, утверждаемыми ежегодно до 15 декабря, компенсировать плановые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дежурство во внерабочее время;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3.7.14.создавать условия для повышения квалификации педагогическими и другими работниками школы на условиях добровольности.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3.8.Администрация Учреждения может возлагать на работников обязанности, не предусмотренные трудовым договором в пределах и на условиях, предусмотренных действующим трудовым законодательством.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4. ПРАВА И ОБЯЗАННОСТИ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Трудовая дисциплина в школе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также поощрением за добросовестный труд.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4.1.Работник имеет право: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заключение, изменение и расторжение трудового договора в порядке и на условиях, установленных Трудовым Кодексом РФ;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работу, отвечающую его профессиональной подготовке и квалификации; -требовать предоставление работы, обусловленной трудовым договором;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рабочее место, соответствующее условиям, предусмотренным нормами охраны труда для соответствующих организаций;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участие в управлении Учреждением, в порядке, определенном уставом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выплату своевременно и в полном объеме заработной платы в соответствии со своей квалификацией, сложностью труда, количеством и качеством выполненной работы;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-на отдых, предоставление еженедельного выходного дня, нерабочих праздничных дней, оплачиваемых ежегодных отпусков;</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-на повышение своей квалификации;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защиту трудовых прав, свобод, законных интересов всеми, не запрещенными законом способами, включая право на забастовку;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возмещение вреда, причиненного работнику в связи с исполнением им трудовых обязанностей при условии невиновности самого работника;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-на обязательное страхование в случаях, предусмотренных Федеральными законами;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-на объединение в профессиональные союзы и другие организации, представляющие интересы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-досудебную и судебную защиту своих трудовых прав и квалификационную юридическую помощь; -защиту профессиональной чести и достоинства.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4.2.Педагогический работник имеет право: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самостоятельный выбор и использование методики обучения и воспитания, учебников в соответствии с федеральным перечнем учебников и списком учебников и учебных пособий и материалов, определенных Учреждением, методов оценки знаний обучающихся. Выбор учебников и учебных пособий, используемых в образовательном процессе, осуществляется в соответствии со списком учебников и учебных пособий, определенных Учреждением;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-прохождение не реже чем один раз в пять лет профессиональной переподготовки или повышения квалификации в соответствии с федеральными государственными требованиями к6 минимуму содержания дополнительной профессиональной образовательной программы и уровню профессиональной переподготовки педагогических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защиту своей профессиональной чести и достоинства;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аттестацию на соответствие занимаемой должности;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аттестацию на добровольной основе на соответствующую квалификационную категорию и получение ее в случае успешного прохождения аттестации;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сокращенную рабочую неделю;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-на удлиненный оплачиваемый отпуск;</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-на получение пенсии за выслугу лет;</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-иные меры социальной поддержки в порядке, установленном законодательством Российской Федерации; -на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локальными актами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дополнительные меры социальной поддержки, предоставляемые законодательством Нижегородской области, нормативно-правовыми актами органов местного самоуправления города Нижнего Новгорода;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 участие в управлении Учреждением в формах, предусмотренных Уставом.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4.3.Работник обязан: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Устав Учреждения и локальные акты Учреждения ;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Правила внутреннего трудового распорядка;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трудовой договор;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должностную инструкцию; -выполнять приказы директора Учреждения, устные распоряжения директора Учреждения и его заместителей;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-соблюдать правила техники безопасности, пожарной безопасности и производственной санитарии;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-уважать права родителей (законных представителей) обучающихся;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-защищать права и свободы обучающихся;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-не допускать применение методов физического и психического насилия по отношению к обучающимся;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-проходить ежегодные бесплатные медицинские осмотры, а также внеочередные медицинские осмотры по направлению работодателя;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-удовлетворять требованиям соответствующих тарифно-квалификационных педагогических характеристик;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-проходить аттестацию на соответствие занимаемой должности; -принимать участие в разборе конфликтов по письменному заявлению родителей (законных представителей) или других лиц;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-нести ответственность за качество обучения обучающихся, уровень их знаний, умений, навыков, воспитанности;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-приходить на работу в одежде делового (классического) стиля.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 РАБОЧЕЕ ВРЕМЯ И ВРЕМЯ ОТДЫХА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5.1. В Учреждении устанавливается шестидневная рабочая неделя. Для отдельных категорий работников, (воспитатель, бухгалтер, учитель начальных классов и т.д.) может быть установлена пятидневная рабочая неделя.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5.2. Продолжительность рабочего дня (смены) для руководящего, административно- хозяйственного, обслуживающего персонала определяется графиком работы. Графики работы утверждаются директором Учреждения по согласованию с профсоюзным органом и предусматривают время начала и окончания работы, перерыв для отдыха и питания. Графики объявляются работнику под роспись. Продолжительность рабочей недели – 40 часов; для педагогических работников устанавливается сокращенная рабочая неделя – 36 часов (Приказ Минобрнауки №2075 от 24.12. 2010)7 Рабочее время педагогических работников определяется учебным расписанием, должностными обязанностями и трудовым договором.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5.3.Режим труда и отдыха сотрудников Учреждения, как при шестидневной рабочей недели, так и при пятидневной рабочей недели регулируется соответствующими графиками работ и расписаниями занятий и внеурочной занятости детей.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5.4.Педагогическим работникам ежегодно при наличии возможности суммарно в каникулярное время устанавливается до 3-х методических дней для самостоятельной работы по повышению квалификации в соответствии с единым графиком при отсутствии в течение года дней нетрудоспособности;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5.5.Педагогическим работникам при нагрузке, не превышающей 18 часов в неделю, может предусматриваться один день в неделю свободный от уроков для методической работы и повышения квалификации. Методический день является рабочим днем. Присутствие педагога в методический день на плановых мероприятиях обязательно. Педагогический работник должен присутствовать в Учреждении не менее чем за пятнадцать минут до начала своего первого по расписанию урока в данный рабочий день.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5.6.Общим выходным днем является воскресенье, для работающих по пятидневной рабочей неделе вторым выходным днем является суббота.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5.7.По желанию работника, с его письменного заявления он может за пределами своего основного рабочего времени и мероприятий, предусмотренных планом работы Учреждения работать по совместительству как внутри, так и за пределами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5.8.Работа в выходные и праздничные дни запрещена, привлечение к работе в указанные дни осуществляется только с согласия работника в соответствии с требованиями ст.113 Трудового Кодекса РФ.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5.9.Педагогические работники привлекаются в свое рабочее время к педагогическому руководству деятельностью учащихся во время перерывов (далее «дежурство по школе»). Дежурство начинается за 15 минут до начала занятий в школе и заканчивается через 15 минут после окончания занятий по расписанию. График дежурств утверждается на полугодие (четверть) директором Учреждения по согласованию с профсоюзным комитетом. График дежурств доводится до сведения работников и вывешивается на видном месте. Классный руководитель дежурного класса, дежурный учитель совместно с классными руководителями несут ответственность за безопасное пребывание учащихся в Учреждении.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5.10.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Педагогические работники Учреждения присутствуют на всех общих собраниях, заседаниях, совещаниях, предусмотренных планом работы Учреждения. На заседаниях, совещаниях, объявленных администрацией по производственной необходимости сверх плана, присутствуют педагогические работники, отвечающие за обсуждаемый участок работы и сотрудники, располагающие информацией по вопросу повестки.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5.11.Отпуск работнику предоставляется в соответствии с графиком, утвержденным директором Учреждения по согласованию с профсоюзным комитетом до 15 декабря текущего года.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5.12.Разделение отпуска, предоставление отпуска по частям, перенос отпуска полностью или частично на другой год, а также отзыв из отпуска допускается только по письменному заявлению работника.8 Замена отпуска денежной компенсацией допускается только при увольнении работника, а также при наличии финансовых возможностей и возможностей обеспечения работой часть отпуска, превышающая 28 календарных дней , по просьбе работника. Заработная плата за время отпуска (отпускные) выплачивается не позднее, чем за три дня до начала отпуска. При временной нетрудоспособности работника очередной отпуск должен быть перенесен или продлен. По письменному заявлению работника очередной отпуск должен быть перенесен, если работодатель не уведомил работника ранее, чем за две недели о времени его отпуска или не выплатил до начала отпуска заработную плату за все время отпуска вперед.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5.13.Минимальная продолжительность ежегодного оплачиваемого отпуска работников Учреждения устанавливается ТК РФ и иными правовыми актами РФ с учетом особенностей труда.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5.14.Время каникул, не совпадающее с очередным отпуском, является рабочим временем педагога. В эти периоды педагогические работники привлекаются к педагогической, методической и организационной работе в пределах времени, не превышающего их учебную нагрузку до начала каникул.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5.15.График работы и (или) план работы педагогических и других работников Учреждения во время каникул устанавливается администрацией Учреждения по согласованию с профсоюзным органом. Если график и (или) план работы на время каникул не установлен, педагогические работники придерживаются расписания занятий, действующего непосредственно перед наступлением каникул.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5.16.В каникулярное время обслуживающий персонал привлекается к выполнению хозяйственных работ (мелкий ремонт, работы на территории Учреждения и т.д.) в пределах установленного им рабочего времени.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5.17.Работникам Учреждения могут предоставляться дополнительные неоплачиваемые отпуска в соответствии с нормами ст.ст.128, 173 Трудового Кодекса РФ.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5.18.Работникам, имеющим 2-х и более детей в возрасте до 14 лет, детей – инвалидов в возрасте до 16 лет, по их заявлению предоставляется дополнительный неоплачиваемый отпуск сроком до 14 дней.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5.19.Работникам Учреждения при наличии финансовой возможности на основании решения профсоюзного комитета Учреждения принятого на основании письменного заявления работника, предоставляются дополнительные оплачиваемые дни отпуска по семейным обстоятельствам в следующих случаях в объеме:</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-для сопровождения детей 1-го сентября в 1-й класс – 1 день; -бракосочетание работника – 3 дня; -для проводов детей в армию – 1 день; -бракосочетание детей работника – 2 дня;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-смерть близких родственников – 3 дня.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5.20. Учет рабочего времени организуется в Учреждении в соответствии с требованиями действующего законодательства. Рабочее время учитывается в астрономических часах. Перерывы (перемены) предусмотренные между уроками, являются для педагога рабочим временем. В случае превышения нормы времени ежедневного пребывания работника в школе, администрация вправе установить для него рабочий день с разделением на части (ст.105 ТК РФ). В случае своей болезни работник, при возможности, незамедлительно информирует администрацию Учреждения и представляет больничный лист в первый день выхода на работу.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5.21.В период образовательного процесса в Учреждении запрещается: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-изменять по своему усмотрению расписание уроков, занятий и график работ;</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-отменять, удлинять или сокращать продолжительность уроков, занятий и перерывов (перемен) между ними;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-кричать на детей и кричать в их присутствии;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-удалять учащихся с уроков;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-запирать любым способом двери помещений, где находятся дети;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-курить в помещениях Учреждения и на его территории, появляться в Учреждении в состоянии алкогольного и/или наркотического опьянения;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-привлекать учащихся во время учебного процесса на иные, не связанные с учебным процессом мероприятия;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-снимать учащихся с уроков, занятий для выполнения общественных поручений;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-отвлекать педагогических и руководящих работников Учреждения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-созывать в рабочее время собрания, заседания и всякого рода совещания по общественным делам. Присутствие посторонних лиц, родителей учащихся на уроке разрешается с согласия учителя и разрешения, данного администрацией школы, в присутствии члена администрации. Вход в класс (группу) после начала урока (занятия), разрешается в исключительных случаях только директору Учреждения и его заместителям. Во время проведения уроков (занятий) и перемен не разрешается в присутствии учащихся делать педагогическим работникам замечания по поводу их работы.</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5.22.Продолжительность рабочего дня обслуживающего персонала и график их работы определяется графиком сменности, составляемым с соблюдением установленной продолжительности рабочего времени за неделю или другой период, и утверждается директором Учреждения по согласованию профкомом Учреждения .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5.23.В графике указываются часы работы и перерыва для отдыха и приема пищи. График сменности объявляется работнику под расписку.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5.24.Работа в выходной день компенсируется предоставлением другого дня отдыха или, по согласованию сторон, в денежной форме, но не менее чем в двойном размере. Дни отдыха за работу в выходные и праздничные дни предоставляется в порядке, предусмотренным законодательством, или по письменному заявлению работника в каникулярное время, не совпадающее с очередным отпуском. Запрещается привлекать к работе в выходные и праздничные дни беременных женщин и матерей, имеющих детей в возрасте до 12 лет.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6. ОПЛАТА ТРУДА. ОБЪЕМ ПЕДАГОГИЧЕСКОЙ РАБОТЫ/ОБЪЕМ УЧЕБНОЙ НАГРУЗКИ.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6.1.Учебная нагрузка педагогического работника Учреждения оговаривается в трудовом договоре.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6.2.Первоначально оговоренный в трудовом договоре объем учебной нагрузки может быть изменен сторонами, что должно найти отражение в дополнительном соглашении к трудовому договору.</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6.3.В случае, когда объем нагрузки учителя не оговорен в трудовом договоре, учитель 6.3.1.считается принятым на тот объем учебной нагрузки, который установлен приказом директора Учреждения при приеме на работу;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6.3.2.имеет нагрузку, установленную в последнем, согласованном с ним приказе директора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6.4.По заявлению работника трудовой договор может быть заключен на условиях работы с учебной нагрузкой менее чем установлено за ставку заработной платы.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6.5.Оплата труда работников Учреждения осуществляется в соответствии с Положением об оплате труда работников МБОУ средней общеобразовательной школы №114, штатным расписанием и сметой расходов.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6.6.Оплата труда работников осуществляется в зависимости от установленного должностного оклада с учетом повышающих коэффициентов уровня образования, квалификационной категории, а также в соответствии с объемами и видом работ, установленных по тарификации на соответствующий учебный год.</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6.7.Тарификация на новый учебный год утверждается директором Учреждения на основе фактического количества классов и утвержденного учебного плана не позднее 10 сентября текущего года на основе предварительной тарификации (комплектования), разработанной администрацией Учреждения и доведенной до педагогического работника под расписку не позднее мая месяца текущего года.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6.8.Учебная нагрузка педагогическим работникам на новый учебный год устанавливается директором Учреждения по согласованию с выборным профсоюзным органом с учетом мнения трудового коллектива (обсуждения нагрузки на методобъединениях, педсоветах и т.д.) до ухода работника в отпуск, но не позднее сроков, за которые он должен быть предупрежден о возможном изменении объема его учебной нагрузки.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6.9.При проведении тарификации учителей на начало нового учебного года объем учебной нагрузки каждого учителя устанавливается приказом директора Учреждения по согласованию с профкомом Учреждения, мнение которого, как коллективного органа, должно быть оформлено в виде решения, принятого на специальном заседании с составлением соответствующего протокола.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6.10.Оплата труда в Учреждении производится два раза в месяц . По заявлению работника его заработная плата перечислятся через кредитно- банковские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6.11.Оплата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6.12.Оплата труда работников, работающих по совместительству, работников, замещающих временно отсутствующих работников, осуществляющих совмещение профессий, осуществляется в соответствии с требованиями действующего законодательства.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6.13.В Учреждении устанавливаются стимулирующие выплаты, доплаты, премирование работников на основании Положения об оплате труда работников и (или) приказов директора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6.14. Работникам, условия труда которых отклоняются от нормативных условий труда, устанавливаются доплаты в соответствии с действующим законодательством.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6.15.Объем учебной нагрузки (объем педагогической работы) учителям и другим педагогическим работникам устанавливается исходя из количества часов по учебному плану и программ, количеству классов, обеспеченности кадрами, других конкретных условий на данный учебный год.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6.16.Объем учебной нагрузки (объем педагогической работы) больше или меньше нормы часов за ставку заработной платы устанавливается только с письменного заявления работника.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6.17.Установленный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6.18.Установленный в текущем учебном году объем нагрузки (объем педагогической работы) не может быть уменьшен по инициативе администрации на следующий учебный год, за исключением случаев, указанных в пункте 6.17. настоящего раздела.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6.19.Изменение учебной нагрузки следует рассматривать как существенное изменение условий труда, о чем за два месяца до наступления события, работник должен быть извещен под расписку. Если работник не согласен на продолжение работы в новых условиях, то трудовой договор с ним прекращается по основанию п.7 ст.77 ТК РФ.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6.20.Для изменения учебной нагрузки по инициативе администрации согласие работника не требуется в случаях:11 а)временного перевода на другую работу в связи с производственной необходимостью, например, для замещения отсутствующего учителя и/или классного руководителя,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б)восстановление на работе учителя (возвращение на работу), ранее выполнявшего эту учебную нагрузку.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6.21.Работникам непрерывно действующих участков, видов работ запрещается оставлять работу до прихода сменяющего работника. В случае неявки сменяющего работник заявляет об этом администрации. Администрация обязана принять меры по замене сменщика другим работником. В данном случае администрация может по согласованию с профкомом применять сверхурочные работы. Оплата сверхурочных работ производится в пределах установленного в Учреждении фонда заработной платы (фонд оплаты труда). Данный порядок применяется в случае, если работа сверх установленного рабочего времени выполнялась работником без перерыва.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6.22.Оплата труда педагогических работников и других категорий работников Учреждения, ведущих преподавательскую работу, за время работы в период каникул учащихся, не совпадающих с их отпуском, производится из расчета заработной платы, установленной при тарификации (либо соответствующим приказом), предшествующей началу каникул.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 ТРУДОВАЯ ДИСЦИПЛИНА. МЕРЫ ПООЩРЕНИЯ И ВЗЫСКАНИЯ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7.1.Работники Учреждения обязаны, подчинятся администрации Учреждения, выполнять ее как письменные, так и устные приказы, распоряжения, связанные с трудовой деятельностью.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7.2.За добросовестный труд, образцовое выполнение трудовых обязанностей, успехи в обучении и воспитании обучающихся, новаторство в труде и другие достижения в работе к работникам Учреждения применяются следующие меры поощрения: -объявление благодарности; -премирование за конкретный вклад; -ходатайство о поощрении в приказе по Департаменту образования; -ходатайство о поощрении в распоряжении главы администрации города; -предоставление к награждению ведомственными и государственными наградами.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7.3.Поощрение работников за новаторство в труде, образцовое выполнение трудовых обязанностей и другие достижения в работе осуществляет директор Учреждения на основании представлений заместителей директора по курируемым направлениям работ, председателей методических объединений, председателя профкома Учреждения и соответствующего Положения по согласованию с профсоюзным комитетом Учреждения. Поощрение членов администрации и главных специалистов Учреждения осуществляет директор Учреждения на основании результатов работ на курируемых участках (в соответствии с должностными инструкциями).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7.4.Поощрение объявляется приказом по Учреждению, заносится в трудовую книжку работника в соответствии с требованиями действующего законодательства.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7.5.Работникам, успешно и добросовестно выполняющим свои трудовые обязанности, предоставляются в первую очередь преимущества и льготы.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7.6.За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-замечание;</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-выговор;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-увольнение по соответствующим основаниям.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7.7. Применение мер дисциплинарного взыскания, не предусмотренных законом, запрещается.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7.8.Дисциплинарное расследование нарушений педагогическим работникам Учреждения норм профессионального поведения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7.9.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7.10.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7.11.Дисциплинарное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7.12.Дисциплинарное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7.13.За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7.14.Дисциплинарное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либо в суде.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7.15.Если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7.16.Работодатель до истечения года со дня применения дисциплинарного взыскания имеет право снять его с работника по собственной инициативе, ходатайству его непосредственного руководителя или представительного органа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7.17.Педагогические работники Учреждения, в обязанности которых входит выполнение воспитательных функций по отношению к учащимся, могут быть уволены за совершение проступка, несовместимого с продолжением данной работы (ст.331 ТК РФ). Педагоги Школы могут быть уволены за применение методов воспитания с физическим и (или) психическим насилием над личностью обучающихся (ст.336 ТК РФ п.4 «Б»). Указанные увольнения не относятся к мерам дисциплинарного взыскания. Увольнение в порядке дисциплинарного взыскания, а также увольнение в связи с аморальным проступком и применением мер физического и (или) психического насилия производится без согласования с профсоюзным органом.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7.18.Администрация Учреждения имеет право вместо применения дисциплинарного взыскания передать вопрос о нарушении трудовой дисциплины на рассмотрение трудового коллектива (профкома) Учреждения.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7.19.Мера дисциплинарного взыскания определяется с учетом тяжести совершенного поступка, обстоятельств, при которых он совершен, предшествующей работы и поведения работника.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7.20.Запись о дисциплинарном взыскании в трудовой книжке работника не производится, за исключением случаев увольнения за нарушение трудовой дисциплины.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7.21.Применение мер поощрения к сотрудникам Учреждения, имеющих действующее взыскание, возможно по усмотрению директора Учреждения за особый конкретный вклад в развитие Учреждения (участка работы) на основании соответствующего отношения заместителя директора, курирующего данный производственный участок.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8. СОЦИАЛЬНЫЕ ЛЬГОТЫ И ГАРАНТИИ</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8.1. При наличии финансовых возможностей работодатель на основании письменного заявления работника и соответствующего решения профкома Учреждения оказывает работнику материальную помощь в соответствии с Положением об оплате труда работников.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8.2.Обеспечение работников санаторно-курортными путевками осуществляется за счет средств соцстраха и средств добровольного медицинского страхования.</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8.3.Обеспечение детей работников Учреждения путевками в летние оздоровительные лагеря осуществляется за счет средств соцстраха.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9. ТЕХНИКА БЕЗОПАСНОСТИ И ПОИЗВОДСТВЕННАЯ САНИТАРИЯ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9.1.Все работники Учреждения, включая руководителей, обязаны проходить обучение, инструктаж, поверку знаний норм, правил и инструкций по охране труда и технике безопасности в порядке и сроки, которые установлены для соответствующих видов работ и профессий.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9.2.В целях предупреждения несчастных случаев и профессиональных заболеваний работниками Учреждения должны выполняться общие и специальные предписания по технике безопасности, охране жизни и здоровья детей, действующие в Учреждении. Их нарушение влечет применение дисциплинарных мер взыскания. </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10. ВНЕСЕНИЕ ИЗМЕНЕНИЙ В ПРАВИЛА ВНУТРЕННЕГО ТРУДОВОГО РАСПОРЯДКА.</w:t>
      </w:r>
    </w:p>
    <w:p w:rsidR="00205E97" w:rsidRPr="00D44330" w:rsidRDefault="00205E97" w:rsidP="00D44330">
      <w:pPr>
        <w:spacing w:after="0" w:line="240" w:lineRule="auto"/>
        <w:jc w:val="both"/>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10.1.Внесение изменений в Правила внутреннего трудового распорядка для работников Учреждения производится администрацией Учреждения по согласованию с представительным органом (профсоюзный комитет) коллектива Учреждения. </w:t>
      </w: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6753CD">
      <w:pPr>
        <w:widowControl w:val="0"/>
        <w:tabs>
          <w:tab w:val="left" w:pos="1100"/>
        </w:tabs>
        <w:spacing w:after="0" w:line="322" w:lineRule="exact"/>
        <w:ind w:left="20" w:right="20"/>
        <w:jc w:val="both"/>
        <w:rPr>
          <w:rFonts w:ascii="Times New Roman" w:hAnsi="Times New Roman" w:cs="Times New Roman"/>
          <w:color w:val="000000"/>
          <w:spacing w:val="1"/>
          <w:sz w:val="24"/>
          <w:szCs w:val="24"/>
          <w:lang w:eastAsia="ru-RU"/>
        </w:rPr>
      </w:pPr>
    </w:p>
    <w:p w:rsidR="00205E97" w:rsidRPr="00C53D5D" w:rsidRDefault="00205E97" w:rsidP="005B3496">
      <w:pPr>
        <w:widowControl w:val="0"/>
        <w:numPr>
          <w:ilvl w:val="0"/>
          <w:numId w:val="7"/>
        </w:numPr>
        <w:tabs>
          <w:tab w:val="left" w:pos="3192"/>
        </w:tabs>
        <w:spacing w:after="0" w:line="322" w:lineRule="exact"/>
        <w:ind w:left="2860"/>
        <w:jc w:val="both"/>
        <w:outlineLvl w:val="2"/>
        <w:rPr>
          <w:rFonts w:ascii="Times New Roman" w:hAnsi="Times New Roman" w:cs="Times New Roman"/>
          <w:b/>
          <w:bCs/>
          <w:color w:val="000000"/>
          <w:spacing w:val="1"/>
          <w:sz w:val="24"/>
          <w:szCs w:val="24"/>
          <w:lang w:eastAsia="ru-RU"/>
        </w:rPr>
      </w:pPr>
      <w:bookmarkStart w:id="3" w:name="bookmark8"/>
      <w:r>
        <w:rPr>
          <w:rFonts w:ascii="Times New Roman" w:hAnsi="Times New Roman" w:cs="Times New Roman"/>
          <w:b/>
          <w:bCs/>
          <w:color w:val="000000"/>
          <w:spacing w:val="1"/>
          <w:sz w:val="24"/>
          <w:szCs w:val="24"/>
          <w:lang w:eastAsia="ru-RU"/>
        </w:rPr>
        <w:t>Рабочее время</w:t>
      </w:r>
      <w:r w:rsidRPr="00C53D5D">
        <w:rPr>
          <w:rFonts w:ascii="Times New Roman" w:hAnsi="Times New Roman" w:cs="Times New Roman"/>
          <w:b/>
          <w:bCs/>
          <w:color w:val="000000"/>
          <w:spacing w:val="1"/>
          <w:sz w:val="24"/>
          <w:szCs w:val="24"/>
          <w:lang w:eastAsia="ru-RU"/>
        </w:rPr>
        <w:t xml:space="preserve"> и время отдыха</w:t>
      </w:r>
      <w:bookmarkEnd w:id="3"/>
    </w:p>
    <w:p w:rsidR="00205E97" w:rsidRPr="00C53D5D" w:rsidRDefault="00205E97" w:rsidP="005B3496">
      <w:pPr>
        <w:widowControl w:val="0"/>
        <w:numPr>
          <w:ilvl w:val="1"/>
          <w:numId w:val="7"/>
        </w:numPr>
        <w:spacing w:after="0" w:line="322" w:lineRule="exact"/>
        <w:ind w:lef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Стороны пр</w:t>
      </w:r>
      <w:r w:rsidRPr="00C53D5D">
        <w:rPr>
          <w:rFonts w:ascii="Times New Roman" w:hAnsi="Times New Roman" w:cs="Times New Roman"/>
          <w:color w:val="000000"/>
          <w:spacing w:val="1"/>
          <w:sz w:val="24"/>
          <w:szCs w:val="24"/>
          <w:u w:val="single"/>
          <w:lang w:eastAsia="ru-RU"/>
        </w:rPr>
        <w:t>ишл</w:t>
      </w:r>
      <w:r w:rsidRPr="00C53D5D">
        <w:rPr>
          <w:rFonts w:ascii="Times New Roman" w:hAnsi="Times New Roman" w:cs="Times New Roman"/>
          <w:color w:val="000000"/>
          <w:spacing w:val="1"/>
          <w:sz w:val="24"/>
          <w:szCs w:val="24"/>
          <w:lang w:eastAsia="ru-RU"/>
        </w:rPr>
        <w:t>и к соглашению о том, что:</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Режим рабочего времени учреждения определяется правилами внутреннего трудового распорядка, утвержденными приказом директора </w:t>
      </w:r>
      <w:r w:rsidRPr="00C53D5D">
        <w:rPr>
          <w:rFonts w:ascii="Times New Roman" w:hAnsi="Times New Roman" w:cs="Times New Roman"/>
          <w:color w:val="000000"/>
          <w:spacing w:val="1"/>
          <w:sz w:val="24"/>
          <w:szCs w:val="24"/>
          <w:u w:val="single"/>
          <w:lang w:eastAsia="ru-RU"/>
        </w:rPr>
        <w:t>шк</w:t>
      </w:r>
      <w:r w:rsidRPr="00C53D5D">
        <w:rPr>
          <w:rFonts w:ascii="Times New Roman" w:hAnsi="Times New Roman" w:cs="Times New Roman"/>
          <w:color w:val="000000"/>
          <w:spacing w:val="1"/>
          <w:sz w:val="24"/>
          <w:szCs w:val="24"/>
          <w:lang w:eastAsia="ru-RU"/>
        </w:rPr>
        <w:t>олы по согласованию с профкомом.</w:t>
      </w:r>
    </w:p>
    <w:p w:rsidR="00205E97" w:rsidRPr="00C53D5D" w:rsidRDefault="00205E97" w:rsidP="005B3496">
      <w:pPr>
        <w:widowControl w:val="0"/>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Рабочее время работников определяется Правилами внутреннего трудового распорядка учреждения,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В учреждении установлена 6-дневная рабочая неделя при предоставлении одного выходного в неделю.</w:t>
      </w:r>
    </w:p>
    <w:p w:rsidR="00205E97" w:rsidRDefault="00205E97" w:rsidP="005B3496">
      <w:pPr>
        <w:pStyle w:val="4"/>
        <w:shd w:val="clear" w:color="auto" w:fill="auto"/>
        <w:tabs>
          <w:tab w:val="left" w:pos="7305"/>
        </w:tabs>
        <w:spacing w:before="0" w:line="322" w:lineRule="exact"/>
        <w:ind w:left="20"/>
        <w:jc w:val="both"/>
      </w:pPr>
      <w:r>
        <w:t>Общим выходным днем является воскресенье.</w:t>
      </w:r>
      <w:r>
        <w:tab/>
      </w:r>
    </w:p>
    <w:p w:rsidR="00205E97" w:rsidRDefault="00205E97" w:rsidP="005B3496">
      <w:pPr>
        <w:pStyle w:val="4"/>
        <w:shd w:val="clear" w:color="auto" w:fill="auto"/>
        <w:spacing w:before="0" w:line="322" w:lineRule="exact"/>
        <w:ind w:left="20" w:right="20"/>
        <w:jc w:val="both"/>
      </w:pPr>
      <w:r>
        <w:t>Работа в выходные и праздничные дни запрещается, за исключением случаев, предусмотренных ТК РФ.</w:t>
      </w:r>
    </w:p>
    <w:p w:rsidR="00205E97" w:rsidRDefault="00205E97" w:rsidP="005B3496">
      <w:pPr>
        <w:pStyle w:val="4"/>
        <w:numPr>
          <w:ilvl w:val="2"/>
          <w:numId w:val="7"/>
        </w:numPr>
        <w:shd w:val="clear" w:color="auto" w:fill="auto"/>
        <w:tabs>
          <w:tab w:val="right" w:pos="9646"/>
        </w:tabs>
        <w:spacing w:before="0" w:line="322" w:lineRule="exact"/>
        <w:ind w:left="20" w:right="20"/>
        <w:jc w:val="both"/>
      </w:pPr>
      <w:r>
        <w:t xml:space="preserve"> Для руководящих работников, работников из числа административно - хозяйственного,</w:t>
      </w:r>
      <w:r>
        <w:tab/>
        <w:t>учебно</w:t>
      </w:r>
      <w:r>
        <w:softHyphen/>
        <w:t>вспомогательного и обслуживающего персонала учреждения устанавливается нормальная продолжительность рабочего времени, котор ая не может превышать 40 часов в неделю.</w:t>
      </w:r>
    </w:p>
    <w:p w:rsidR="00205E97" w:rsidRDefault="00205E97" w:rsidP="005B3496">
      <w:pPr>
        <w:pStyle w:val="4"/>
        <w:numPr>
          <w:ilvl w:val="2"/>
          <w:numId w:val="7"/>
        </w:numPr>
        <w:shd w:val="clear" w:color="auto" w:fill="auto"/>
        <w:spacing w:before="0" w:line="322" w:lineRule="exact"/>
        <w:ind w:left="20" w:right="20"/>
        <w:jc w:val="both"/>
      </w:pPr>
      <w:r>
        <w:t xml:space="preserve"> Для инвалидов 1-2 групп устанавливается сокращенная продолжительность рабочего времени - не более 35 часов в неделю с сохранением полной оплаты труда (Закон РФ «О социальной защите инвалидов в РФ»).</w:t>
      </w:r>
    </w:p>
    <w:p w:rsidR="00205E97" w:rsidRDefault="00205E97" w:rsidP="005B3496">
      <w:pPr>
        <w:pStyle w:val="4"/>
        <w:numPr>
          <w:ilvl w:val="2"/>
          <w:numId w:val="7"/>
        </w:numPr>
        <w:shd w:val="clear" w:color="auto" w:fill="auto"/>
        <w:spacing w:before="0" w:line="322" w:lineRule="exact"/>
        <w:ind w:left="20" w:right="20"/>
        <w:jc w:val="both"/>
      </w:pPr>
      <w:r>
        <w:t xml:space="preserve"> Неполное рабочее время может устанавливаться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205E97" w:rsidRDefault="00205E97" w:rsidP="005B3496">
      <w:pPr>
        <w:pStyle w:val="4"/>
        <w:shd w:val="clear" w:color="auto" w:fill="auto"/>
        <w:spacing w:before="0" w:line="322" w:lineRule="exact"/>
        <w:ind w:left="20" w:right="20"/>
        <w:jc w:val="both"/>
      </w:pPr>
      <w: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205E97" w:rsidRDefault="00205E97" w:rsidP="005B3496">
      <w:pPr>
        <w:pStyle w:val="4"/>
        <w:shd w:val="clear" w:color="auto" w:fill="auto"/>
        <w:spacing w:before="0" w:line="322" w:lineRule="exact"/>
        <w:ind w:left="20" w:right="20"/>
        <w:jc w:val="both"/>
      </w:pPr>
      <w: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205E97" w:rsidRDefault="00205E97" w:rsidP="005B3496">
      <w:pPr>
        <w:pStyle w:val="4"/>
        <w:shd w:val="clear" w:color="auto" w:fill="auto"/>
        <w:spacing w:before="0" w:line="322" w:lineRule="exact"/>
        <w:ind w:left="20" w:right="20" w:firstLine="320"/>
        <w:jc w:val="both"/>
      </w:pPr>
      <w: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205E97" w:rsidRDefault="00205E97" w:rsidP="005B3496">
      <w:pPr>
        <w:pStyle w:val="4"/>
        <w:numPr>
          <w:ilvl w:val="2"/>
          <w:numId w:val="7"/>
        </w:numPr>
        <w:shd w:val="clear" w:color="auto" w:fill="auto"/>
        <w:tabs>
          <w:tab w:val="left" w:pos="9186"/>
          <w:tab w:val="right" w:pos="9638"/>
        </w:tabs>
        <w:spacing w:before="0" w:line="322" w:lineRule="exact"/>
        <w:ind w:left="20" w:firstLine="200"/>
        <w:jc w:val="both"/>
      </w:pPr>
      <w:r>
        <w:t xml:space="preserve"> Для</w:t>
      </w:r>
    </w:p>
    <w:p w:rsidR="00205E97" w:rsidRDefault="00205E97" w:rsidP="005B3496">
      <w:pPr>
        <w:pStyle w:val="4"/>
        <w:shd w:val="clear" w:color="auto" w:fill="auto"/>
        <w:spacing w:before="0" w:line="322" w:lineRule="exact"/>
        <w:ind w:left="20" w:right="20"/>
        <w:jc w:val="both"/>
      </w:pPr>
      <w:r>
        <w:t>педагогических работников учреждения устанавливается сокращенная продолжительность рабочего времени — не более 36 часов в неделю (ст. 333 ТК РФ).</w:t>
      </w:r>
    </w:p>
    <w:p w:rsidR="00205E97" w:rsidRDefault="00205E97" w:rsidP="005B3496">
      <w:pPr>
        <w:pStyle w:val="4"/>
        <w:numPr>
          <w:ilvl w:val="2"/>
          <w:numId w:val="7"/>
        </w:numPr>
        <w:shd w:val="clear" w:color="auto" w:fill="auto"/>
        <w:tabs>
          <w:tab w:val="left" w:pos="1096"/>
        </w:tabs>
        <w:spacing w:before="0" w:line="322" w:lineRule="exact"/>
        <w:ind w:left="20" w:right="20" w:firstLine="320"/>
        <w:jc w:val="both"/>
      </w:pPr>
      <w: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205E97" w:rsidRDefault="00205E97" w:rsidP="005B3496">
      <w:pPr>
        <w:pStyle w:val="4"/>
        <w:numPr>
          <w:ilvl w:val="2"/>
          <w:numId w:val="7"/>
        </w:numPr>
        <w:shd w:val="clear" w:color="auto" w:fill="auto"/>
        <w:tabs>
          <w:tab w:val="left" w:pos="1082"/>
        </w:tabs>
        <w:spacing w:before="0" w:line="322" w:lineRule="exact"/>
        <w:ind w:left="20" w:right="20" w:firstLine="200"/>
        <w:jc w:val="both"/>
      </w:pPr>
      <w:r>
        <w:t>Графики работы утверждаются работодателем с учетом мнения Профкома и доводятся до сведения работников не позднее, чем за один месяц до введения их в действие .</w:t>
      </w:r>
    </w:p>
    <w:p w:rsidR="00205E97" w:rsidRDefault="00205E97" w:rsidP="005B3496">
      <w:pPr>
        <w:pStyle w:val="4"/>
        <w:numPr>
          <w:ilvl w:val="2"/>
          <w:numId w:val="7"/>
        </w:numPr>
        <w:shd w:val="clear" w:color="auto" w:fill="auto"/>
        <w:tabs>
          <w:tab w:val="left" w:pos="1082"/>
        </w:tabs>
        <w:spacing w:before="0" w:line="322" w:lineRule="exact"/>
        <w:ind w:left="20" w:right="20"/>
        <w:jc w:val="both"/>
      </w:pPr>
      <w:r>
        <w:t>Нормируемая часть рабочего времени педагогических работников определяется расписанием занятий, которое должно быть доведено до их сведения не позднее, чем за 2 дня до начала учебных занятий.</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Расписание уроков составляется и утверждается Работодателем по согласованию с Профкомом с учетом обеспеченности кадрами, педагогической целесообразности, соблюдением санитарно-гигиенических норм и максимальной экономией времени учителя, не допускающего перерывов между занятиями.</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В течение ежедневной работы работникам школы предоставляется перерыв для отдыха и питания, который используется работниками по их усмотрению и в рабочее время не включается. Продолжительность перерыва (30 мин.) устанавливается Правилами внутреннего трудового распорядка.</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Дежурство педагогических работников по учреждению в пределах рабочего времени должно начинаться не ранее чем за 20 минут до начала занятий и продолжается не более 20 минут после их окончания, если начало дежурства не совпадает с началом рабочего дня работника.</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Педагогическим работникам там, где это возможно (при нагрузке не более 24 часов в неделю), предусматривается один свободный день в неделю для методической работы и повышения квалификации.</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педагогический работник вправе использовать по своему усмотрению.</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переделах времени, не превышающего их учебной нагрузки до начала каникул.</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В каникулярное время работа педагогических работников организуется по особому графику работы. В этот период они привлекаются работодателем к педагогическим видам деятельности, обусловленные трудовым договором.</w:t>
      </w:r>
    </w:p>
    <w:p w:rsidR="00205E97" w:rsidRPr="00C53D5D" w:rsidRDefault="00205E97" w:rsidP="005B3496">
      <w:pPr>
        <w:widowControl w:val="0"/>
        <w:spacing w:after="0" w:line="322" w:lineRule="exact"/>
        <w:ind w:left="20" w:right="20" w:firstLine="20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Для педагогических работников в каникулярное время, не совпадающее с очередным отпуском, может быть установлен суммированный учет рабочего времени в пределах месяца.</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w:t>
      </w:r>
    </w:p>
    <w:p w:rsidR="00205E97" w:rsidRPr="00C53D5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Привлечение работников к работе в выходные и нерабочие праздничные дни без их согласия допускается в случаях:</w:t>
      </w:r>
    </w:p>
    <w:p w:rsidR="00205E97" w:rsidRPr="00C53D5D" w:rsidRDefault="00205E97" w:rsidP="005B3496">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05E97" w:rsidRPr="00C53D5D" w:rsidRDefault="00205E97" w:rsidP="005B3496">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для предотвращения несчастных случаев, уничтожения или порчи имущества работодателя, государственного или муниципального имущества;</w:t>
      </w:r>
    </w:p>
    <w:p w:rsidR="00205E97" w:rsidRPr="00C53D5D" w:rsidRDefault="00205E97" w:rsidP="005B3496">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C53D5D">
        <w:rPr>
          <w:rFonts w:ascii="Times New Roman" w:hAnsi="Times New Roman" w:cs="Times New Roman"/>
          <w:color w:val="000000"/>
          <w:spacing w:val="1"/>
          <w:sz w:val="24"/>
          <w:szCs w:val="24"/>
          <w:lang w:eastAsia="ru-RU"/>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w:t>
      </w:r>
    </w:p>
    <w:p w:rsidR="00205E97" w:rsidRDefault="00205E97" w:rsidP="005B3496">
      <w:pPr>
        <w:pStyle w:val="4"/>
        <w:shd w:val="clear" w:color="auto" w:fill="auto"/>
        <w:spacing w:before="0" w:line="322" w:lineRule="exact"/>
        <w:ind w:left="20" w:right="20"/>
        <w:jc w:val="both"/>
      </w:pPr>
      <w:r>
        <w:t>(пожары,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205E97" w:rsidRDefault="00205E97" w:rsidP="005B3496">
      <w:pPr>
        <w:pStyle w:val="4"/>
        <w:numPr>
          <w:ilvl w:val="2"/>
          <w:numId w:val="7"/>
        </w:numPr>
        <w:shd w:val="clear" w:color="auto" w:fill="auto"/>
        <w:spacing w:before="0" w:line="322" w:lineRule="exact"/>
        <w:ind w:left="20" w:right="20"/>
        <w:jc w:val="both"/>
      </w:pPr>
      <w:r>
        <w:t xml:space="preserve"> 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05E97" w:rsidRDefault="00205E97" w:rsidP="005B3496">
      <w:pPr>
        <w:pStyle w:val="4"/>
        <w:numPr>
          <w:ilvl w:val="2"/>
          <w:numId w:val="7"/>
        </w:numPr>
        <w:shd w:val="clear" w:color="auto" w:fill="auto"/>
        <w:spacing w:before="0" w:line="322" w:lineRule="exact"/>
        <w:ind w:left="20" w:right="20"/>
        <w:jc w:val="both"/>
      </w:pPr>
      <w:r>
        <w:t xml:space="preserve"> Привлечение работников к работе в выходные и нерабочие праздничные дни производится по письменному распоряжению работодателя.</w:t>
      </w:r>
    </w:p>
    <w:p w:rsidR="00205E97" w:rsidRDefault="00205E97" w:rsidP="005B3496">
      <w:pPr>
        <w:pStyle w:val="4"/>
        <w:numPr>
          <w:ilvl w:val="2"/>
          <w:numId w:val="7"/>
        </w:numPr>
        <w:shd w:val="clear" w:color="auto" w:fill="auto"/>
        <w:spacing w:before="0" w:line="322" w:lineRule="exact"/>
        <w:ind w:left="20" w:right="20"/>
        <w:jc w:val="both"/>
      </w:pPr>
      <w:r>
        <w:t xml:space="preserve">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p>
    <w:p w:rsidR="00205E97" w:rsidRDefault="00205E97" w:rsidP="005B3496">
      <w:pPr>
        <w:pStyle w:val="4"/>
        <w:numPr>
          <w:ilvl w:val="2"/>
          <w:numId w:val="7"/>
        </w:numPr>
        <w:shd w:val="clear" w:color="auto" w:fill="auto"/>
        <w:spacing w:before="0" w:line="322" w:lineRule="exact"/>
        <w:ind w:left="20" w:right="20"/>
        <w:jc w:val="both"/>
      </w:pPr>
      <w:r>
        <w:t xml:space="preserve"> В выходные и праздничные дни в школе может вводиться дежурство для разрешения возникающих неотложных вопросов. К дежурству привлекаются работники школы по списку, утвержденному работодателем, с учетом мнения профкома и Письменного согласия работника.</w:t>
      </w:r>
    </w:p>
    <w:p w:rsidR="00205E97" w:rsidRDefault="00205E97" w:rsidP="005B3496">
      <w:pPr>
        <w:pStyle w:val="4"/>
        <w:numPr>
          <w:ilvl w:val="2"/>
          <w:numId w:val="7"/>
        </w:numPr>
        <w:shd w:val="clear" w:color="auto" w:fill="auto"/>
        <w:spacing w:before="0" w:line="322" w:lineRule="exact"/>
        <w:ind w:left="20" w:right="20"/>
        <w:jc w:val="both"/>
      </w:pPr>
      <w:r>
        <w:t xml:space="preserve"> Оплата за дежурство и работу в выходные и праздничные дни предоставляются в порядке, предусмотренном действующим законодательством.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05E97" w:rsidRDefault="00205E97" w:rsidP="005B3496">
      <w:pPr>
        <w:pStyle w:val="4"/>
        <w:numPr>
          <w:ilvl w:val="2"/>
          <w:numId w:val="7"/>
        </w:numPr>
        <w:shd w:val="clear" w:color="auto" w:fill="auto"/>
        <w:spacing w:before="0" w:line="322" w:lineRule="exact"/>
        <w:ind w:left="20" w:right="20"/>
        <w:jc w:val="both"/>
      </w:pPr>
      <w:r>
        <w:t xml:space="preserve"> Запрещается привлекать к дежурству и некоторым видам работ в выходные и праздничные дни беременных женщин, инвалидов, матерей, имеющих детей до 12 лет.</w:t>
      </w:r>
    </w:p>
    <w:p w:rsidR="00205E97" w:rsidRDefault="00205E97" w:rsidP="005B3496">
      <w:pPr>
        <w:pStyle w:val="4"/>
        <w:numPr>
          <w:ilvl w:val="2"/>
          <w:numId w:val="7"/>
        </w:numPr>
        <w:shd w:val="clear" w:color="auto" w:fill="auto"/>
        <w:spacing w:before="0" w:line="322" w:lineRule="exact"/>
        <w:ind w:left="20" w:right="20"/>
        <w:jc w:val="both"/>
      </w:pPr>
      <w:r>
        <w:t xml:space="preserve"> Очередность предоставления оплачиваемых отпусков работников школы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График отпусков обязателен как для работодателя, так и для работника.</w:t>
      </w:r>
    </w:p>
    <w:p w:rsidR="00205E97" w:rsidRDefault="00205E97" w:rsidP="005B3496">
      <w:pPr>
        <w:pStyle w:val="4"/>
        <w:numPr>
          <w:ilvl w:val="2"/>
          <w:numId w:val="7"/>
        </w:numPr>
        <w:shd w:val="clear" w:color="auto" w:fill="auto"/>
        <w:spacing w:before="0" w:line="322" w:lineRule="exact"/>
        <w:ind w:left="20" w:right="20"/>
        <w:jc w:val="both"/>
      </w:pPr>
      <w:r>
        <w:t xml:space="preserve"> О времени начала отпуска работник должен быть извещен под роспись не позднее, чем за две недели до его начала.</w:t>
      </w:r>
    </w:p>
    <w:p w:rsidR="00205E97" w:rsidRDefault="00205E97" w:rsidP="005B3496">
      <w:pPr>
        <w:pStyle w:val="4"/>
        <w:numPr>
          <w:ilvl w:val="2"/>
          <w:numId w:val="7"/>
        </w:numPr>
        <w:shd w:val="clear" w:color="auto" w:fill="auto"/>
        <w:spacing w:before="0" w:line="322" w:lineRule="exact"/>
        <w:ind w:left="20" w:right="20"/>
        <w:jc w:val="both"/>
      </w:pPr>
      <w:r>
        <w:t xml:space="preserve"> Продление, перенесение, разделение и отзыв из него производится с согласия работника в случаях, предусмотренных ст. 124-125 ТК РФ.</w:t>
      </w:r>
    </w:p>
    <w:p w:rsidR="00205E97" w:rsidRDefault="00205E97" w:rsidP="005B3496">
      <w:pPr>
        <w:pStyle w:val="4"/>
        <w:numPr>
          <w:ilvl w:val="2"/>
          <w:numId w:val="7"/>
        </w:numPr>
        <w:shd w:val="clear" w:color="auto" w:fill="auto"/>
        <w:spacing w:before="0" w:line="322" w:lineRule="exact"/>
        <w:ind w:left="20" w:right="20"/>
        <w:jc w:val="both"/>
      </w:pPr>
      <w: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w:t>
      </w:r>
    </w:p>
    <w:p w:rsidR="00205E97" w:rsidRPr="00A9558D" w:rsidRDefault="00205E97" w:rsidP="005B3496">
      <w:pPr>
        <w:widowControl w:val="0"/>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Запрещается непредставление ежегодного оплачиваемого отпуска в течении двух лет подряд. 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Часть отпуска, превышающего 28 календарных дней, по письменному заявлению работника может быть заменена денежной компенсацией .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Работникам, имею</w:t>
      </w:r>
      <w:r w:rsidRPr="00A9558D">
        <w:rPr>
          <w:rFonts w:ascii="Times New Roman" w:hAnsi="Times New Roman" w:cs="Times New Roman"/>
          <w:color w:val="000000"/>
          <w:spacing w:val="1"/>
          <w:sz w:val="24"/>
          <w:szCs w:val="24"/>
          <w:u w:val="single"/>
          <w:lang w:eastAsia="ru-RU"/>
        </w:rPr>
        <w:t>щи</w:t>
      </w:r>
      <w:r w:rsidRPr="00A9558D">
        <w:rPr>
          <w:rFonts w:ascii="Times New Roman" w:hAnsi="Times New Roman" w:cs="Times New Roman"/>
          <w:color w:val="000000"/>
          <w:spacing w:val="1"/>
          <w:sz w:val="24"/>
          <w:szCs w:val="24"/>
          <w:lang w:eastAsia="ru-RU"/>
        </w:rPr>
        <w:t>м путевки на лечение, предоставляются очередные отпуска вне графика (по личному заявлению).</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Оплата отпуска выплачивается не позднее, чем за три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Порядок и условия предоставления педагогическим работникам отпуска сроком до одного года определяется учредителем (право на длительный отпуск сроком до одного года имеют педагогические работники образовательного учреждения не реже чем через каждые 10 лет непрерывной преподавательской работы).</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Право на ежегодные дополнительные оплачиваемые отпуска имеют работники, перечисленные в ст. 116 ТК РФ.</w:t>
      </w:r>
    </w:p>
    <w:p w:rsidR="00205E97" w:rsidRPr="00A9558D" w:rsidRDefault="00205E97" w:rsidP="005B3496">
      <w:pPr>
        <w:widowControl w:val="0"/>
        <w:numPr>
          <w:ilvl w:val="1"/>
          <w:numId w:val="7"/>
        </w:numPr>
        <w:tabs>
          <w:tab w:val="left" w:pos="544"/>
        </w:tabs>
        <w:spacing w:after="0" w:line="322" w:lineRule="exact"/>
        <w:ind w:lef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Работодатель обязуется:</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Предоставлять дополнительный оплачиваемый отпуск по письменному заявлению в случаях:</w:t>
      </w:r>
    </w:p>
    <w:p w:rsidR="00205E97" w:rsidRPr="00A9558D" w:rsidRDefault="00205E97" w:rsidP="005B3496">
      <w:pPr>
        <w:widowControl w:val="0"/>
        <w:numPr>
          <w:ilvl w:val="0"/>
          <w:numId w:val="2"/>
        </w:numPr>
        <w:spacing w:after="0" w:line="322" w:lineRule="exact"/>
        <w:ind w:left="1060"/>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бракосочетание работники-3 дня;</w:t>
      </w:r>
    </w:p>
    <w:p w:rsidR="00205E97" w:rsidRPr="00A9558D" w:rsidRDefault="00205E97" w:rsidP="005B3496">
      <w:pPr>
        <w:widowControl w:val="0"/>
        <w:numPr>
          <w:ilvl w:val="0"/>
          <w:numId w:val="2"/>
        </w:numPr>
        <w:spacing w:after="0" w:line="322" w:lineRule="exact"/>
        <w:ind w:left="1060"/>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рождения ребенка у работники-3 дня;</w:t>
      </w:r>
    </w:p>
    <w:p w:rsidR="00205E97" w:rsidRPr="00A9558D" w:rsidRDefault="00205E97" w:rsidP="005B3496">
      <w:pPr>
        <w:widowControl w:val="0"/>
        <w:numPr>
          <w:ilvl w:val="0"/>
          <w:numId w:val="2"/>
        </w:numPr>
        <w:spacing w:after="0" w:line="322" w:lineRule="exact"/>
        <w:ind w:left="1060"/>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смерти близких родственников-3 дня.</w:t>
      </w:r>
    </w:p>
    <w:p w:rsidR="00205E97" w:rsidRPr="00A9558D" w:rsidRDefault="00205E97" w:rsidP="005B3496">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w:t>
      </w:r>
    </w:p>
    <w:p w:rsidR="00205E97" w:rsidRPr="00A9558D" w:rsidRDefault="00205E97" w:rsidP="005B3496">
      <w:pPr>
        <w:widowControl w:val="0"/>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ребенка до 14 лет без матери, работодатель предоставляет дополнительный отпуск без сохранения заработной платы в удобное для них время продолжительностью до 14 календарных дней. Указанный отпуск по заявлению работника может быть присоединен к ежегодному отпуску или использован отдельно полностью либо по частям.</w:t>
      </w:r>
    </w:p>
    <w:p w:rsidR="00205E97" w:rsidRPr="00A9558D" w:rsidRDefault="00205E97" w:rsidP="005B3496">
      <w:pPr>
        <w:widowControl w:val="0"/>
        <w:spacing w:after="0" w:line="322" w:lineRule="exact"/>
        <w:ind w:lef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Перенесение этого отпуска на следующий рабочий год не допускается.</w:t>
      </w:r>
    </w:p>
    <w:p w:rsidR="00205E97" w:rsidRDefault="00205E97" w:rsidP="005B3496">
      <w:pPr>
        <w:widowControl w:val="0"/>
        <w:numPr>
          <w:ilvl w:val="2"/>
          <w:numId w:val="7"/>
        </w:numPr>
        <w:tabs>
          <w:tab w:val="left" w:pos="814"/>
        </w:tabs>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widowControl w:val="0"/>
        <w:tabs>
          <w:tab w:val="left" w:pos="814"/>
        </w:tabs>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Приложение № 2</w:t>
      </w:r>
      <w:r w:rsidRPr="00D44330">
        <w:rPr>
          <w:rFonts w:ascii="Times New Roman" w:hAnsi="Times New Roman" w:cs="Times New Roman"/>
          <w:b/>
          <w:bCs/>
          <w:sz w:val="24"/>
          <w:szCs w:val="24"/>
          <w:lang w:eastAsia="ru-RU"/>
        </w:rPr>
        <w:t xml:space="preserve">                                                     </w:t>
      </w:r>
    </w:p>
    <w:p w:rsidR="00205E97" w:rsidRPr="00D44330" w:rsidRDefault="00205E97" w:rsidP="00D44330">
      <w:pPr>
        <w:spacing w:after="0" w:line="240" w:lineRule="auto"/>
        <w:rPr>
          <w:rFonts w:ascii="Times New Roman" w:hAnsi="Times New Roman" w:cs="Times New Roman"/>
          <w:b/>
          <w:bCs/>
          <w:sz w:val="24"/>
          <w:szCs w:val="24"/>
          <w:lang w:eastAsia="ru-RU"/>
        </w:rPr>
      </w:pPr>
    </w:p>
    <w:p w:rsidR="00205E97" w:rsidRPr="00D44330" w:rsidRDefault="00205E97" w:rsidP="00D44330">
      <w:pPr>
        <w:spacing w:after="0" w:line="240" w:lineRule="auto"/>
        <w:rPr>
          <w:rFonts w:ascii="Times New Roman" w:hAnsi="Times New Roman" w:cs="Times New Roman"/>
          <w:b/>
          <w:bCs/>
          <w:sz w:val="24"/>
          <w:szCs w:val="24"/>
          <w:lang w:eastAsia="ru-RU"/>
        </w:rPr>
      </w:pPr>
    </w:p>
    <w:p w:rsidR="00205E97" w:rsidRPr="00D44330" w:rsidRDefault="00205E97" w:rsidP="00D44330">
      <w:pPr>
        <w:spacing w:after="0" w:line="240" w:lineRule="auto"/>
        <w:rPr>
          <w:rFonts w:ascii="Times New Roman" w:hAnsi="Times New Roman" w:cs="Times New Roman"/>
          <w:b/>
          <w:bCs/>
          <w:sz w:val="24"/>
          <w:szCs w:val="24"/>
          <w:lang w:eastAsia="ru-RU"/>
        </w:rPr>
      </w:pPr>
      <w:r w:rsidRPr="00D44330">
        <w:rPr>
          <w:rFonts w:ascii="Times New Roman" w:hAnsi="Times New Roman" w:cs="Times New Roman"/>
          <w:b/>
          <w:bCs/>
          <w:sz w:val="24"/>
          <w:szCs w:val="24"/>
          <w:lang w:eastAsia="ru-RU"/>
        </w:rPr>
        <w:t>График отпусков</w:t>
      </w: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tbl>
      <w:tblPr>
        <w:tblW w:w="11191" w:type="dxa"/>
        <w:tblCellSpacing w:w="-8" w:type="dxa"/>
        <w:tblInd w:w="2" w:type="dxa"/>
        <w:tblLayout w:type="fixed"/>
        <w:tblCellMar>
          <w:top w:w="60" w:type="dxa"/>
          <w:left w:w="60" w:type="dxa"/>
          <w:bottom w:w="60" w:type="dxa"/>
          <w:right w:w="60" w:type="dxa"/>
        </w:tblCellMar>
        <w:tblLook w:val="0000"/>
      </w:tblPr>
      <w:tblGrid>
        <w:gridCol w:w="442"/>
        <w:gridCol w:w="141"/>
        <w:gridCol w:w="588"/>
        <w:gridCol w:w="583"/>
        <w:gridCol w:w="580"/>
        <w:gridCol w:w="218"/>
        <w:gridCol w:w="70"/>
        <w:gridCol w:w="288"/>
        <w:gridCol w:w="7"/>
        <w:gridCol w:w="288"/>
        <w:gridCol w:w="288"/>
        <w:gridCol w:w="618"/>
        <w:gridCol w:w="1418"/>
        <w:gridCol w:w="1417"/>
        <w:gridCol w:w="885"/>
        <w:gridCol w:w="15"/>
        <w:gridCol w:w="3330"/>
        <w:gridCol w:w="15"/>
      </w:tblGrid>
      <w:tr w:rsidR="00205E97" w:rsidRPr="006C1D83">
        <w:trPr>
          <w:trHeight w:val="360"/>
          <w:tblCellSpacing w:w="-8" w:type="dxa"/>
        </w:trPr>
        <w:tc>
          <w:tcPr>
            <w:tcW w:w="466" w:type="dxa"/>
            <w:vMerge w:val="restart"/>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 п/п</w:t>
            </w:r>
          </w:p>
        </w:tc>
        <w:tc>
          <w:tcPr>
            <w:tcW w:w="2126" w:type="dxa"/>
            <w:gridSpan w:val="5"/>
            <w:vMerge w:val="restart"/>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Ф.И.О.</w:t>
            </w:r>
          </w:p>
        </w:tc>
        <w:tc>
          <w:tcPr>
            <w:tcW w:w="1575" w:type="dxa"/>
            <w:gridSpan w:val="6"/>
            <w:vMerge w:val="restart"/>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Занимаемая должность</w:t>
            </w:r>
          </w:p>
        </w:tc>
        <w:tc>
          <w:tcPr>
            <w:tcW w:w="2851" w:type="dxa"/>
            <w:gridSpan w:val="2"/>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jc w:val="center"/>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Срок отпуска</w:t>
            </w:r>
          </w:p>
        </w:tc>
        <w:tc>
          <w:tcPr>
            <w:tcW w:w="916" w:type="dxa"/>
            <w:gridSpan w:val="2"/>
            <w:vMerge w:val="restart"/>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Кол-во</w:t>
            </w:r>
          </w:p>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дней</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rHeight w:val="180"/>
          <w:tblCellSpacing w:w="-8" w:type="dxa"/>
        </w:trPr>
        <w:tc>
          <w:tcPr>
            <w:tcW w:w="466" w:type="dxa"/>
            <w:vMerge/>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c>
          <w:tcPr>
            <w:tcW w:w="2126" w:type="dxa"/>
            <w:gridSpan w:val="5"/>
            <w:vMerge/>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c>
          <w:tcPr>
            <w:tcW w:w="1575" w:type="dxa"/>
            <w:gridSpan w:val="6"/>
            <w:vMerge/>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Начало </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Окончание </w:t>
            </w:r>
          </w:p>
        </w:tc>
        <w:tc>
          <w:tcPr>
            <w:tcW w:w="916" w:type="dxa"/>
            <w:gridSpan w:val="2"/>
            <w:vMerge/>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Артемов С.М.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преподаватель ОБЖ</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06.06.2016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31.07.2016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Брежнева Е.И.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Грязева Н.И.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8"/>
                <w:szCs w:val="28"/>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Дедова Е.И.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Каланчина С.В.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Ковалева Н.Н.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Колесникова Е.М.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Коротких И.В.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16.08.2016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50</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Корчагин А.В.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Корчагина Л.Н.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Мельникова М.А.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Пополитова М.Н.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Пополитова Л.В.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Зам. директора по УВР</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Родионов Ю.Н.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Родионова Н.А.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Шилова Г.А.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Зам. директора по ВР</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Щербатых Н.В.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Щербатых Е.М.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Яковлева М.В.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Труфанова Л.В.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14.08.2016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52</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Еремеева О.Н.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гл.бухгалтер</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14.08.2016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42</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Щербатых С.Е.</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секретарь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31.07.2016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Дедов В.А.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инженер</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28.06.2016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Малышко Л.М.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Уборщица служебных помещений</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05.07.2016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Бирюкова С.И.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бухгалтер</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09.08.2016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37</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Насальская О.М.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18.07.2016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Arial" w:hAnsi="Arial" w:cs="Arial"/>
                <w:sz w:val="20"/>
                <w:szCs w:val="20"/>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Удовенко З.П.</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библиотекарь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24.07.2016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Павлов В.Г.</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механик</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31.07.2015</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7"/>
          <w:wAfter w:w="7722" w:type="dxa"/>
          <w:tblCellSpacing w:w="-8" w:type="dxa"/>
        </w:trPr>
        <w:tc>
          <w:tcPr>
            <w:tcW w:w="60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8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79" w:type="dxa"/>
            <w:gridSpan w:val="5"/>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7"/>
          <w:wAfter w:w="7722" w:type="dxa"/>
          <w:trHeight w:val="20"/>
          <w:tblCellSpacing w:w="-8" w:type="dxa"/>
        </w:trPr>
        <w:tc>
          <w:tcPr>
            <w:tcW w:w="60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8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79" w:type="dxa"/>
            <w:gridSpan w:val="5"/>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Рубцова Т.М.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32</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Анникова Т.А.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Бурцева С.Е.</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Винькова Е.А.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Кононенко Е.И.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Кострикина Н.Г.</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Пополитов А.Ю.</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 xml:space="preserve"> 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Семынин В.И.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Семынина И.В.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Смирнов Е.П.</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Смирнова В.Н.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Смолина Т.И.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Углова Е.И.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Иванова В.К.</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Артемова Е.С.</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Уборщик служебных помещений</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05.07.2016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Пожидаева А.Н.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Младший воспитатель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Кретинина И.А.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воспитатель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42</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Кретинина С.Н.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воспитатель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11.08.2016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42</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Черкасова В.В.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сторож</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Сафонова Ю.И.</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0"/>
                <w:szCs w:val="20"/>
                <w:lang w:eastAsia="ru-RU"/>
              </w:rPr>
            </w:pPr>
            <w:r w:rsidRPr="00D44330">
              <w:rPr>
                <w:rFonts w:ascii="Times New Roman" w:hAnsi="Times New Roman" w:cs="Times New Roman"/>
                <w:sz w:val="20"/>
                <w:szCs w:val="20"/>
                <w:lang w:eastAsia="ru-RU"/>
              </w:rPr>
              <w:t>Уборщица служ. помещений</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23.06.2016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27.07.2016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Сторожилова С.В.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Шевчук А.В.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23.06.2016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16.08.2016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7"/>
          <w:wAfter w:w="7722" w:type="dxa"/>
          <w:trHeight w:val="161"/>
          <w:tblCellSpacing w:w="-8" w:type="dxa"/>
        </w:trPr>
        <w:tc>
          <w:tcPr>
            <w:tcW w:w="60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87"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79" w:type="dxa"/>
            <w:gridSpan w:val="5"/>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Бугрова Е.Ф.</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Копенкин С.Н.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Кретинина В.М.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Кретинина И.В.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Кузнецов В.А.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Кузнецова Н.Н.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Пальчикова В.Н.</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Смирнова Н.В.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59</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Тамбовцев В.В.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зав. филиалом</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60</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Тамбовцева В.А.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61</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Тамбовцева Т.М.</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25.08.2016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62</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Тамбовцева О.В.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63</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Щетинина Т.А.</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11.07.2016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41</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64</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Пальчикова О.С.</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младший воспитатель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28.07.2016</w:t>
            </w:r>
          </w:p>
        </w:tc>
        <w:tc>
          <w:tcPr>
            <w:tcW w:w="916" w:type="dxa"/>
            <w:gridSpan w:val="2"/>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28</w:t>
            </w:r>
          </w:p>
        </w:tc>
        <w:tc>
          <w:tcPr>
            <w:tcW w:w="336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1"/>
          <w:wAfter w:w="39" w:type="dxa"/>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65</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Трушина В.В.</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учитель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26.07.2016</w:t>
            </w:r>
          </w:p>
        </w:tc>
        <w:tc>
          <w:tcPr>
            <w:tcW w:w="901" w:type="dxa"/>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56</w:t>
            </w:r>
          </w:p>
        </w:tc>
        <w:tc>
          <w:tcPr>
            <w:tcW w:w="3361"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1"/>
          <w:wAfter w:w="39" w:type="dxa"/>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66</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Панахова У.П.</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уборщица служебных помещений</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01.06.2016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05.07.2016</w:t>
            </w:r>
          </w:p>
        </w:tc>
        <w:tc>
          <w:tcPr>
            <w:tcW w:w="901" w:type="dxa"/>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3361"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1"/>
          <w:wAfter w:w="39" w:type="dxa"/>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67</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Кретинина Н.Ю.</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уборщица служебных помещений</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04.08.2016</w:t>
            </w:r>
          </w:p>
        </w:tc>
        <w:tc>
          <w:tcPr>
            <w:tcW w:w="901" w:type="dxa"/>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35</w:t>
            </w:r>
          </w:p>
        </w:tc>
        <w:tc>
          <w:tcPr>
            <w:tcW w:w="3361"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1"/>
          <w:wAfter w:w="39" w:type="dxa"/>
          <w:tblCellSpacing w:w="-8" w:type="dxa"/>
        </w:trPr>
        <w:tc>
          <w:tcPr>
            <w:tcW w:w="466"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68</w:t>
            </w:r>
          </w:p>
        </w:tc>
        <w:tc>
          <w:tcPr>
            <w:tcW w:w="2126" w:type="dxa"/>
            <w:gridSpan w:val="5"/>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Пичуева М.Д.</w:t>
            </w:r>
          </w:p>
        </w:tc>
        <w:tc>
          <w:tcPr>
            <w:tcW w:w="1575" w:type="dxa"/>
            <w:gridSpan w:val="6"/>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воспитатель</w:t>
            </w:r>
          </w:p>
        </w:tc>
        <w:tc>
          <w:tcPr>
            <w:tcW w:w="1434"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01.07.2016</w:t>
            </w:r>
          </w:p>
        </w:tc>
        <w:tc>
          <w:tcPr>
            <w:tcW w:w="1433" w:type="dxa"/>
            <w:tcBorders>
              <w:top w:val="single" w:sz="6" w:space="0" w:color="000000"/>
              <w:left w:val="single" w:sz="6" w:space="0" w:color="000000"/>
              <w:bottom w:val="single" w:sz="6" w:space="0" w:color="000000"/>
              <w:right w:val="single" w:sz="6" w:space="0" w:color="000000"/>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02.08.2016</w:t>
            </w:r>
          </w:p>
        </w:tc>
        <w:tc>
          <w:tcPr>
            <w:tcW w:w="901" w:type="dxa"/>
            <w:tcBorders>
              <w:top w:val="single" w:sz="6" w:space="0" w:color="000000"/>
              <w:left w:val="single" w:sz="6" w:space="0" w:color="000000"/>
              <w:bottom w:val="single" w:sz="6" w:space="0" w:color="000000"/>
              <w:right w:val="single" w:sz="4" w:space="0" w:color="auto"/>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r w:rsidRPr="00D44330">
              <w:rPr>
                <w:rFonts w:ascii="Times New Roman" w:hAnsi="Times New Roman" w:cs="Times New Roman"/>
                <w:sz w:val="24"/>
                <w:szCs w:val="24"/>
                <w:lang w:eastAsia="ru-RU"/>
              </w:rPr>
              <w:t>33</w:t>
            </w:r>
          </w:p>
        </w:tc>
        <w:tc>
          <w:tcPr>
            <w:tcW w:w="3361"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r w:rsidR="00205E97" w:rsidRPr="006C1D83">
        <w:trPr>
          <w:gridAfter w:val="10"/>
          <w:wAfter w:w="8305" w:type="dxa"/>
          <w:tblCellSpacing w:w="-8" w:type="dxa"/>
        </w:trPr>
        <w:tc>
          <w:tcPr>
            <w:tcW w:w="1195" w:type="dxa"/>
            <w:gridSpan w:val="3"/>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1179"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gridSpan w:val="2"/>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c>
          <w:tcPr>
            <w:tcW w:w="304" w:type="dxa"/>
            <w:tcBorders>
              <w:top w:val="nil"/>
              <w:left w:val="nil"/>
              <w:bottom w:val="nil"/>
              <w:right w:val="nil"/>
            </w:tcBorders>
          </w:tcPr>
          <w:p w:rsidR="00205E97" w:rsidRPr="00D44330" w:rsidRDefault="00205E97" w:rsidP="00D44330">
            <w:pPr>
              <w:autoSpaceDE w:val="0"/>
              <w:autoSpaceDN w:val="0"/>
              <w:adjustRightInd w:val="0"/>
              <w:spacing w:after="0" w:line="240" w:lineRule="auto"/>
              <w:rPr>
                <w:rFonts w:ascii="Times New Roman" w:hAnsi="Times New Roman" w:cs="Times New Roman"/>
                <w:sz w:val="24"/>
                <w:szCs w:val="24"/>
                <w:lang w:eastAsia="ru-RU"/>
              </w:rPr>
            </w:pPr>
          </w:p>
        </w:tc>
      </w:tr>
    </w:tbl>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Default="00205E97" w:rsidP="00D44330">
      <w:pPr>
        <w:spacing w:after="0" w:line="240" w:lineRule="auto"/>
        <w:rPr>
          <w:rFonts w:ascii="Times New Roman" w:hAnsi="Times New Roman" w:cs="Times New Roman"/>
          <w:sz w:val="24"/>
          <w:szCs w:val="24"/>
          <w:lang w:eastAsia="ru-RU"/>
        </w:rPr>
      </w:pPr>
    </w:p>
    <w:p w:rsidR="00205E97" w:rsidRPr="00D44330" w:rsidRDefault="00205E97" w:rsidP="00D44330">
      <w:pPr>
        <w:spacing w:after="0" w:line="240" w:lineRule="auto"/>
        <w:rPr>
          <w:rFonts w:ascii="Times New Roman" w:hAnsi="Times New Roman" w:cs="Times New Roman"/>
          <w:sz w:val="24"/>
          <w:szCs w:val="24"/>
          <w:lang w:eastAsia="ru-RU"/>
        </w:rPr>
      </w:pPr>
    </w:p>
    <w:p w:rsidR="00205E97" w:rsidRPr="001F3523" w:rsidRDefault="00205E97" w:rsidP="001F3523">
      <w:pPr>
        <w:pStyle w:val="ListParagraph"/>
        <w:widowControl w:val="0"/>
        <w:numPr>
          <w:ilvl w:val="0"/>
          <w:numId w:val="7"/>
        </w:numPr>
        <w:tabs>
          <w:tab w:val="left" w:pos="874"/>
        </w:tabs>
        <w:spacing w:after="0" w:line="322" w:lineRule="exact"/>
        <w:ind w:left="0" w:right="20"/>
        <w:jc w:val="both"/>
        <w:outlineLvl w:val="2"/>
        <w:rPr>
          <w:rFonts w:ascii="Times New Roman" w:hAnsi="Times New Roman" w:cs="Times New Roman"/>
          <w:b/>
          <w:bCs/>
          <w:color w:val="000000"/>
          <w:spacing w:val="1"/>
          <w:sz w:val="24"/>
          <w:szCs w:val="24"/>
          <w:lang w:eastAsia="ru-RU"/>
        </w:rPr>
      </w:pPr>
      <w:r w:rsidRPr="001F3523">
        <w:rPr>
          <w:rFonts w:ascii="Times New Roman" w:hAnsi="Times New Roman" w:cs="Times New Roman"/>
          <w:b/>
          <w:bCs/>
          <w:color w:val="000000"/>
          <w:spacing w:val="1"/>
          <w:sz w:val="24"/>
          <w:szCs w:val="24"/>
          <w:lang w:eastAsia="ru-RU"/>
        </w:rPr>
        <w:t>Профессиональная подготовка, переподготовка и повышение квалификации работников.</w:t>
      </w:r>
    </w:p>
    <w:p w:rsidR="00205E97" w:rsidRPr="0062441A" w:rsidRDefault="00205E97" w:rsidP="00D01717">
      <w:pPr>
        <w:widowControl w:val="0"/>
        <w:numPr>
          <w:ilvl w:val="2"/>
          <w:numId w:val="7"/>
        </w:numPr>
        <w:spacing w:after="300" w:line="322" w:lineRule="exact"/>
        <w:ind w:left="20"/>
        <w:jc w:val="both"/>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 xml:space="preserve"> Стороны пр</w:t>
      </w:r>
      <w:r w:rsidRPr="0062441A">
        <w:rPr>
          <w:rFonts w:ascii="Times New Roman" w:hAnsi="Times New Roman" w:cs="Times New Roman"/>
          <w:color w:val="000000"/>
          <w:spacing w:val="1"/>
          <w:sz w:val="24"/>
          <w:szCs w:val="24"/>
          <w:u w:val="single"/>
          <w:lang w:eastAsia="ru-RU"/>
        </w:rPr>
        <w:t>ишл</w:t>
      </w:r>
      <w:r w:rsidRPr="0062441A">
        <w:rPr>
          <w:rFonts w:ascii="Times New Roman" w:hAnsi="Times New Roman" w:cs="Times New Roman"/>
          <w:color w:val="000000"/>
          <w:spacing w:val="1"/>
          <w:sz w:val="24"/>
          <w:szCs w:val="24"/>
          <w:lang w:eastAsia="ru-RU"/>
        </w:rPr>
        <w:t>и к соглашению в том, что:</w:t>
      </w:r>
    </w:p>
    <w:p w:rsidR="00205E97" w:rsidRPr="0062441A" w:rsidRDefault="00205E97" w:rsidP="00D01717">
      <w:pPr>
        <w:widowControl w:val="0"/>
        <w:spacing w:after="0" w:line="322" w:lineRule="exact"/>
        <w:ind w:left="20" w:right="200"/>
        <w:jc w:val="both"/>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Работодатель определяет необходимость профессиональной подготовки и переподготовки кадров для нужд учреждения.</w:t>
      </w:r>
    </w:p>
    <w:p w:rsidR="00205E97" w:rsidRPr="0062441A"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 xml:space="preserve"> Работодатель с учетом мнения профкома определяет формы профессиональной</w:t>
      </w:r>
    </w:p>
    <w:p w:rsidR="00205E97" w:rsidRPr="0062441A"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 Работодатель обязуется:</w:t>
      </w:r>
    </w:p>
    <w:p w:rsidR="00205E97" w:rsidRPr="0062441A"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 xml:space="preserve"> Организовывать профессиональную подготовку, переподготовку и повышение квалификации работников в соответствии с планом (в разрезе специальности).</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2441A">
        <w:rPr>
          <w:rFonts w:ascii="Times New Roman" w:hAnsi="Times New Roman" w:cs="Times New Roman"/>
          <w:color w:val="000000"/>
          <w:spacing w:val="1"/>
          <w:sz w:val="24"/>
          <w:szCs w:val="24"/>
          <w:lang w:eastAsia="ru-RU"/>
        </w:rPr>
        <w:t xml:space="preserve"> Повышать квалификацию педагогических работнико</w:t>
      </w:r>
      <w:r w:rsidRPr="006753CD">
        <w:rPr>
          <w:rFonts w:ascii="Times New Roman" w:hAnsi="Times New Roman" w:cs="Times New Roman"/>
          <w:color w:val="000000"/>
          <w:spacing w:val="1"/>
          <w:sz w:val="24"/>
          <w:szCs w:val="24"/>
          <w:lang w:eastAsia="ru-RU"/>
        </w:rPr>
        <w:t>в не реже чем один раз в три года.</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Обеспечивать работнику своевременное прохождение аттестации в установленные сроки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комиссии педагогических работников не реже чем один раз в пять лет.</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Предоставлять гарантии и компенсации работникам, совмещающим работу с успешным обучением в учреждениях высшего, среднего и начальн ого</w:t>
      </w:r>
    </w:p>
    <w:p w:rsidR="00205E97" w:rsidRPr="006753CD" w:rsidRDefault="00205E97" w:rsidP="00D01717">
      <w:pPr>
        <w:widowControl w:val="0"/>
        <w:tabs>
          <w:tab w:val="left" w:pos="3274"/>
          <w:tab w:val="right" w:pos="6082"/>
          <w:tab w:val="center" w:pos="7623"/>
          <w:tab w:val="right" w:pos="9634"/>
        </w:tabs>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профессионального</w:t>
      </w:r>
      <w:r w:rsidRPr="006753CD">
        <w:rPr>
          <w:rFonts w:ascii="Times New Roman" w:hAnsi="Times New Roman" w:cs="Times New Roman"/>
          <w:color w:val="000000"/>
          <w:spacing w:val="1"/>
          <w:sz w:val="24"/>
          <w:szCs w:val="24"/>
          <w:lang w:eastAsia="ru-RU"/>
        </w:rPr>
        <w:tab/>
        <w:t>образования</w:t>
      </w:r>
      <w:r w:rsidRPr="006753CD">
        <w:rPr>
          <w:rFonts w:ascii="Times New Roman" w:hAnsi="Times New Roman" w:cs="Times New Roman"/>
          <w:color w:val="000000"/>
          <w:spacing w:val="1"/>
          <w:sz w:val="24"/>
          <w:szCs w:val="24"/>
          <w:lang w:eastAsia="ru-RU"/>
        </w:rPr>
        <w:tab/>
        <w:t>при</w:t>
      </w:r>
      <w:r w:rsidRPr="006753CD">
        <w:rPr>
          <w:rFonts w:ascii="Times New Roman" w:hAnsi="Times New Roman" w:cs="Times New Roman"/>
          <w:color w:val="000000"/>
          <w:spacing w:val="1"/>
          <w:sz w:val="24"/>
          <w:szCs w:val="24"/>
          <w:lang w:eastAsia="ru-RU"/>
        </w:rPr>
        <w:tab/>
        <w:t>получении</w:t>
      </w:r>
      <w:r w:rsidRPr="006753CD">
        <w:rPr>
          <w:rFonts w:ascii="Times New Roman" w:hAnsi="Times New Roman" w:cs="Times New Roman"/>
          <w:color w:val="000000"/>
          <w:spacing w:val="1"/>
          <w:sz w:val="24"/>
          <w:szCs w:val="24"/>
          <w:lang w:eastAsia="ru-RU"/>
        </w:rPr>
        <w:tab/>
        <w:t>ими</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образования соответствующего уровня впервые, в порядке, предусмотренном ст. 173—176 ТК РФ.</w:t>
      </w:r>
    </w:p>
    <w:p w:rsidR="00205E97" w:rsidRPr="006753CD" w:rsidRDefault="00205E97" w:rsidP="00D01717">
      <w:pPr>
        <w:widowControl w:val="0"/>
        <w:numPr>
          <w:ilvl w:val="2"/>
          <w:numId w:val="7"/>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Работодатель предоставляет гарантии и компенсации,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второй профессии (например, если обучение осуществляется по профилю деятельности учреждения, по направлению учреждения или органов управления образованием, а также в</w:t>
      </w:r>
    </w:p>
    <w:p w:rsidR="00205E97" w:rsidRPr="006753CD" w:rsidRDefault="00205E97" w:rsidP="00D01717">
      <w:pPr>
        <w:rPr>
          <w:rFonts w:ascii="Times New Roman" w:hAnsi="Times New Roman" w:cs="Times New Roman"/>
          <w:sz w:val="24"/>
          <w:szCs w:val="24"/>
        </w:rPr>
      </w:pPr>
      <w:r w:rsidRPr="006753CD">
        <w:rPr>
          <w:rFonts w:ascii="Times New Roman" w:hAnsi="Times New Roman" w:cs="Times New Roman"/>
          <w:sz w:val="24"/>
          <w:szCs w:val="24"/>
        </w:rPr>
        <w:t>других случаях; финансирование может осуществляться за счет внебюджетных источников, экономии и т.д.).</w:t>
      </w:r>
    </w:p>
    <w:p w:rsidR="00205E97" w:rsidRPr="006753CD" w:rsidRDefault="00205E97" w:rsidP="00D01717">
      <w:pPr>
        <w:numPr>
          <w:ilvl w:val="2"/>
          <w:numId w:val="7"/>
        </w:numPr>
        <w:tabs>
          <w:tab w:val="left" w:pos="908"/>
        </w:tabs>
        <w:rPr>
          <w:rFonts w:ascii="Times New Roman" w:hAnsi="Times New Roman" w:cs="Times New Roman"/>
          <w:sz w:val="24"/>
          <w:szCs w:val="24"/>
        </w:rPr>
      </w:pPr>
      <w:r w:rsidRPr="006753CD">
        <w:rPr>
          <w:rFonts w:ascii="Times New Roman" w:hAnsi="Times New Roman" w:cs="Times New Roman"/>
          <w:sz w:val="24"/>
          <w:szCs w:val="24"/>
        </w:rPr>
        <w:t>Организовывать проведение аттестации педагогических работников и по ее</w:t>
      </w:r>
      <w:r w:rsidRPr="006753CD">
        <w:rPr>
          <w:rFonts w:ascii="Times New Roman" w:hAnsi="Times New Roman" w:cs="Times New Roman"/>
          <w:sz w:val="24"/>
          <w:szCs w:val="24"/>
        </w:rPr>
        <w:tab/>
        <w:t>результатам</w:t>
      </w:r>
    </w:p>
    <w:p w:rsidR="00205E97" w:rsidRPr="006753CD" w:rsidRDefault="00205E97" w:rsidP="00D01717">
      <w:pPr>
        <w:rPr>
          <w:rFonts w:ascii="Times New Roman" w:hAnsi="Times New Roman" w:cs="Times New Roman"/>
          <w:sz w:val="24"/>
          <w:szCs w:val="24"/>
        </w:rPr>
      </w:pPr>
      <w:r w:rsidRPr="006753CD">
        <w:rPr>
          <w:rFonts w:ascii="Times New Roman" w:hAnsi="Times New Roman" w:cs="Times New Roman"/>
          <w:sz w:val="24"/>
          <w:szCs w:val="24"/>
        </w:rPr>
        <w:t>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205E97" w:rsidRPr="006753CD" w:rsidRDefault="00205E97" w:rsidP="003C6130">
      <w:pPr>
        <w:ind w:left="284"/>
        <w:rPr>
          <w:rFonts w:ascii="Times New Roman" w:hAnsi="Times New Roman" w:cs="Times New Roman"/>
          <w:b/>
          <w:bCs/>
          <w:sz w:val="24"/>
          <w:szCs w:val="24"/>
        </w:rPr>
      </w:pPr>
      <w:r>
        <w:rPr>
          <w:rFonts w:ascii="Times New Roman" w:hAnsi="Times New Roman" w:cs="Times New Roman"/>
          <w:b/>
          <w:bCs/>
          <w:sz w:val="24"/>
          <w:szCs w:val="24"/>
        </w:rPr>
        <w:t>5. Высвобожде</w:t>
      </w:r>
      <w:r w:rsidRPr="006753CD">
        <w:rPr>
          <w:rFonts w:ascii="Times New Roman" w:hAnsi="Times New Roman" w:cs="Times New Roman"/>
          <w:b/>
          <w:bCs/>
          <w:sz w:val="24"/>
          <w:szCs w:val="24"/>
        </w:rPr>
        <w:t>ние работников и содействие их трудоустройству</w:t>
      </w:r>
    </w:p>
    <w:p w:rsidR="00205E97" w:rsidRPr="006753CD" w:rsidRDefault="00205E97" w:rsidP="00D01717">
      <w:pPr>
        <w:rPr>
          <w:rFonts w:ascii="Times New Roman" w:hAnsi="Times New Roman" w:cs="Times New Roman"/>
          <w:sz w:val="24"/>
          <w:szCs w:val="24"/>
        </w:rPr>
      </w:pPr>
      <w:r w:rsidRPr="006753CD">
        <w:rPr>
          <w:rFonts w:ascii="Times New Roman" w:hAnsi="Times New Roman" w:cs="Times New Roman"/>
          <w:sz w:val="24"/>
          <w:szCs w:val="24"/>
        </w:rPr>
        <w:t>Работодатель обязуется:</w:t>
      </w:r>
    </w:p>
    <w:p w:rsidR="00205E97" w:rsidRPr="006753CD" w:rsidRDefault="00205E97" w:rsidP="003C6130">
      <w:pPr>
        <w:rPr>
          <w:rFonts w:ascii="Times New Roman" w:hAnsi="Times New Roman" w:cs="Times New Roman"/>
          <w:sz w:val="24"/>
          <w:szCs w:val="24"/>
        </w:rPr>
      </w:pPr>
      <w:r>
        <w:rPr>
          <w:rFonts w:ascii="Times New Roman" w:hAnsi="Times New Roman" w:cs="Times New Roman"/>
          <w:sz w:val="24"/>
          <w:szCs w:val="24"/>
        </w:rPr>
        <w:t>5.1.</w:t>
      </w:r>
      <w:r w:rsidRPr="006753CD">
        <w:rPr>
          <w:rFonts w:ascii="Times New Roman" w:hAnsi="Times New Roman" w:cs="Times New Roman"/>
          <w:sz w:val="24"/>
          <w:szCs w:val="24"/>
        </w:rPr>
        <w:t xml:space="preserve"> При принятии решения о сокращении численности штата работников организации работодатель обязан в письменной форме сообщить об этом выборному органу профсоюзной организации не позднее, чем за два месяца до начала, проведения соответствующих мероприятий в случае, если решение о сокращении численности штата работников может привести к массовому увольнению работников - не позднее, чем за три месяца до начала проведения соответствующих мероприятий .</w:t>
      </w:r>
    </w:p>
    <w:p w:rsidR="00205E97" w:rsidRPr="006753CD" w:rsidRDefault="00205E97" w:rsidP="003C6130">
      <w:pPr>
        <w:rPr>
          <w:rFonts w:ascii="Times New Roman" w:hAnsi="Times New Roman" w:cs="Times New Roman"/>
          <w:sz w:val="24"/>
          <w:szCs w:val="24"/>
        </w:rPr>
      </w:pPr>
      <w:r>
        <w:rPr>
          <w:rFonts w:ascii="Times New Roman" w:hAnsi="Times New Roman" w:cs="Times New Roman"/>
          <w:sz w:val="24"/>
          <w:szCs w:val="24"/>
        </w:rPr>
        <w:t>5.2.</w:t>
      </w:r>
      <w:r w:rsidRPr="006753CD">
        <w:rPr>
          <w:rFonts w:ascii="Times New Roman" w:hAnsi="Times New Roman" w:cs="Times New Roman"/>
          <w:sz w:val="24"/>
          <w:szCs w:val="24"/>
        </w:rPr>
        <w:t xml:space="preserve"> Увольнение работников, являющихся членами профсоюза, по основаниям, предусмотренным п. 2, 3, части первой ст. 81 ТК РФ, производиться с учетом мотивированного мнения выборного органа профсоюзной организации в соответствии ст. 373 ТК РФ.</w:t>
      </w:r>
    </w:p>
    <w:p w:rsidR="00205E97" w:rsidRPr="006753CD" w:rsidRDefault="00205E97" w:rsidP="003C6130">
      <w:pPr>
        <w:rPr>
          <w:rFonts w:ascii="Times New Roman" w:hAnsi="Times New Roman" w:cs="Times New Roman"/>
          <w:sz w:val="24"/>
          <w:szCs w:val="24"/>
        </w:rPr>
      </w:pPr>
      <w:r>
        <w:rPr>
          <w:rFonts w:ascii="Times New Roman" w:hAnsi="Times New Roman" w:cs="Times New Roman"/>
          <w:sz w:val="24"/>
          <w:szCs w:val="24"/>
        </w:rPr>
        <w:t>5.3.</w:t>
      </w:r>
      <w:r w:rsidRPr="006753CD">
        <w:rPr>
          <w:rFonts w:ascii="Times New Roman" w:hAnsi="Times New Roman" w:cs="Times New Roman"/>
          <w:sz w:val="24"/>
          <w:szCs w:val="24"/>
        </w:rPr>
        <w:t xml:space="preserve"> Работодатель обязуется предоставлять свободное от работы время не менее 2 часов в неделю для самостоятельного поиска новой работы с сохранением заработной платы.</w:t>
      </w:r>
    </w:p>
    <w:p w:rsidR="00205E97" w:rsidRPr="003C6130" w:rsidRDefault="00205E97" w:rsidP="003C6130">
      <w:pPr>
        <w:pStyle w:val="ListParagraph"/>
        <w:numPr>
          <w:ilvl w:val="1"/>
          <w:numId w:val="21"/>
        </w:numPr>
        <w:rPr>
          <w:rFonts w:ascii="Times New Roman" w:hAnsi="Times New Roman" w:cs="Times New Roman"/>
          <w:sz w:val="24"/>
          <w:szCs w:val="24"/>
        </w:rPr>
      </w:pPr>
      <w:r w:rsidRPr="003C6130">
        <w:rPr>
          <w:rFonts w:ascii="Times New Roman" w:hAnsi="Times New Roman" w:cs="Times New Roman"/>
          <w:sz w:val="24"/>
          <w:szCs w:val="24"/>
        </w:rPr>
        <w:t>Работодатель</w:t>
      </w:r>
      <w:r w:rsidRPr="003C6130">
        <w:rPr>
          <w:rFonts w:ascii="Times New Roman" w:hAnsi="Times New Roman" w:cs="Times New Roman"/>
          <w:sz w:val="24"/>
          <w:szCs w:val="24"/>
        </w:rPr>
        <w:tab/>
        <w:t>обязуется</w:t>
      </w:r>
    </w:p>
    <w:p w:rsidR="00205E97" w:rsidRPr="006753CD" w:rsidRDefault="00205E97" w:rsidP="00D01717">
      <w:pPr>
        <w:rPr>
          <w:rFonts w:ascii="Times New Roman" w:hAnsi="Times New Roman" w:cs="Times New Roman"/>
          <w:sz w:val="24"/>
          <w:szCs w:val="24"/>
        </w:rPr>
      </w:pPr>
      <w:r w:rsidRPr="006753CD">
        <w:rPr>
          <w:rFonts w:ascii="Times New Roman" w:hAnsi="Times New Roman" w:cs="Times New Roman"/>
          <w:sz w:val="24"/>
          <w:szCs w:val="24"/>
        </w:rPr>
        <w:t>трудоустраивать в первоочередном порядке в счет установленной квоты ранее уволенных или подлежащих увольнению из учреждения инвалидов.</w:t>
      </w:r>
    </w:p>
    <w:p w:rsidR="00205E97" w:rsidRPr="006753CD" w:rsidRDefault="00205E97" w:rsidP="003C6130">
      <w:pPr>
        <w:numPr>
          <w:ilvl w:val="2"/>
          <w:numId w:val="21"/>
        </w:numPr>
        <w:rPr>
          <w:rFonts w:ascii="Times New Roman" w:hAnsi="Times New Roman" w:cs="Times New Roman"/>
          <w:sz w:val="24"/>
          <w:szCs w:val="24"/>
        </w:rPr>
      </w:pPr>
      <w:r w:rsidRPr="006753CD">
        <w:rPr>
          <w:rFonts w:ascii="Times New Roman" w:hAnsi="Times New Roman" w:cs="Times New Roman"/>
          <w:sz w:val="24"/>
          <w:szCs w:val="24"/>
        </w:rPr>
        <w:t xml:space="preserve"> Работодатель обязуется знакомить переводимого на новую должность или работу сотрудника с предоставляемым ему правом на пенсионные льготы и отпуск с указанием их в трудовом договоре.</w:t>
      </w:r>
    </w:p>
    <w:p w:rsidR="00205E97" w:rsidRPr="006753CD" w:rsidRDefault="00205E97" w:rsidP="003C6130">
      <w:pPr>
        <w:numPr>
          <w:ilvl w:val="2"/>
          <w:numId w:val="21"/>
        </w:numPr>
        <w:rPr>
          <w:rFonts w:ascii="Times New Roman" w:hAnsi="Times New Roman" w:cs="Times New Roman"/>
          <w:sz w:val="24"/>
          <w:szCs w:val="24"/>
        </w:rPr>
      </w:pPr>
      <w:r w:rsidRPr="006753CD">
        <w:rPr>
          <w:rFonts w:ascii="Times New Roman" w:hAnsi="Times New Roman" w:cs="Times New Roman"/>
          <w:sz w:val="24"/>
          <w:szCs w:val="24"/>
        </w:rPr>
        <w:t xml:space="preserve"> При сдаче в аренду неиспользуемых помещений и оборудования Работодатель обязуется предусматривать в договоре аренды установление квоты для арендатора по трудоустройству высвобождаемых работников учреждения.</w:t>
      </w:r>
    </w:p>
    <w:p w:rsidR="00205E97" w:rsidRPr="006753CD" w:rsidRDefault="00205E97" w:rsidP="003C6130">
      <w:pPr>
        <w:numPr>
          <w:ilvl w:val="1"/>
          <w:numId w:val="21"/>
        </w:numPr>
        <w:rPr>
          <w:rFonts w:ascii="Times New Roman" w:hAnsi="Times New Roman" w:cs="Times New Roman"/>
          <w:sz w:val="24"/>
          <w:szCs w:val="24"/>
        </w:rPr>
      </w:pPr>
      <w:r w:rsidRPr="006753CD">
        <w:rPr>
          <w:rFonts w:ascii="Times New Roman" w:hAnsi="Times New Roman" w:cs="Times New Roman"/>
          <w:sz w:val="24"/>
          <w:szCs w:val="24"/>
        </w:rPr>
        <w:t xml:space="preserve"> Стороны договорились, что:</w:t>
      </w:r>
    </w:p>
    <w:p w:rsidR="00205E97" w:rsidRPr="006753CD" w:rsidRDefault="00205E97" w:rsidP="003C6130">
      <w:pPr>
        <w:numPr>
          <w:ilvl w:val="2"/>
          <w:numId w:val="21"/>
        </w:numPr>
        <w:rPr>
          <w:rFonts w:ascii="Times New Roman" w:hAnsi="Times New Roman" w:cs="Times New Roman"/>
          <w:sz w:val="24"/>
          <w:szCs w:val="24"/>
        </w:rPr>
      </w:pPr>
      <w:r w:rsidRPr="006753CD">
        <w:rPr>
          <w:rFonts w:ascii="Times New Roman" w:hAnsi="Times New Roman" w:cs="Times New Roman"/>
          <w:sz w:val="24"/>
          <w:szCs w:val="24"/>
        </w:rPr>
        <w:t>Работник имеет право расторгнуть трудовой договор,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w:t>
      </w:r>
    </w:p>
    <w:p w:rsidR="00205E97" w:rsidRPr="006753CD" w:rsidRDefault="00205E97" w:rsidP="001F3523">
      <w:pPr>
        <w:rPr>
          <w:rFonts w:ascii="Times New Roman" w:hAnsi="Times New Roman" w:cs="Times New Roman"/>
          <w:sz w:val="24"/>
          <w:szCs w:val="24"/>
        </w:rPr>
      </w:pPr>
      <w:r>
        <w:rPr>
          <w:rFonts w:ascii="Times New Roman" w:hAnsi="Times New Roman" w:cs="Times New Roman"/>
          <w:sz w:val="24"/>
          <w:szCs w:val="24"/>
        </w:rPr>
        <w:t>5.5.2.</w:t>
      </w:r>
      <w:r w:rsidRPr="006753CD">
        <w:rPr>
          <w:rFonts w:ascii="Times New Roman" w:hAnsi="Times New Roman" w:cs="Times New Roman"/>
          <w:sz w:val="24"/>
          <w:szCs w:val="24"/>
        </w:rPr>
        <w:t>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w:t>
      </w:r>
    </w:p>
    <w:p w:rsidR="00205E97" w:rsidRPr="006753CD" w:rsidRDefault="00205E97" w:rsidP="00D01717">
      <w:pPr>
        <w:numPr>
          <w:ilvl w:val="0"/>
          <w:numId w:val="2"/>
        </w:numPr>
        <w:rPr>
          <w:rFonts w:ascii="Times New Roman" w:hAnsi="Times New Roman" w:cs="Times New Roman"/>
          <w:sz w:val="24"/>
          <w:szCs w:val="24"/>
        </w:rPr>
      </w:pPr>
      <w:r w:rsidRPr="006753CD">
        <w:rPr>
          <w:rFonts w:ascii="Times New Roman" w:hAnsi="Times New Roman" w:cs="Times New Roman"/>
          <w:sz w:val="24"/>
          <w:szCs w:val="24"/>
        </w:rPr>
        <w:t xml:space="preserve"> работники, награжденные государственными и отраслевыми наградами;</w:t>
      </w:r>
    </w:p>
    <w:p w:rsidR="00205E97" w:rsidRPr="006753CD" w:rsidRDefault="00205E97" w:rsidP="00D01717">
      <w:pPr>
        <w:numPr>
          <w:ilvl w:val="0"/>
          <w:numId w:val="2"/>
        </w:numPr>
        <w:rPr>
          <w:rFonts w:ascii="Times New Roman" w:hAnsi="Times New Roman" w:cs="Times New Roman"/>
          <w:sz w:val="24"/>
          <w:szCs w:val="24"/>
        </w:rPr>
      </w:pPr>
      <w:r w:rsidRPr="006753CD">
        <w:rPr>
          <w:rFonts w:ascii="Times New Roman" w:hAnsi="Times New Roman" w:cs="Times New Roman"/>
          <w:sz w:val="24"/>
          <w:szCs w:val="24"/>
        </w:rPr>
        <w:t xml:space="preserve"> работники, применяющие инновационные методы работы;</w:t>
      </w:r>
    </w:p>
    <w:p w:rsidR="00205E97" w:rsidRPr="006753CD" w:rsidRDefault="00205E97" w:rsidP="00D01717">
      <w:pPr>
        <w:widowControl w:val="0"/>
        <w:numPr>
          <w:ilvl w:val="0"/>
          <w:numId w:val="2"/>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работники, имеющие стаж работы в данном учреждении 5 и более лет;</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работники, которым до наступления права на получение пенсии осталось менее двух лет;</w:t>
      </w:r>
    </w:p>
    <w:p w:rsidR="00205E97" w:rsidRPr="006753CD" w:rsidRDefault="00205E97" w:rsidP="00D01717">
      <w:pPr>
        <w:widowControl w:val="0"/>
        <w:numPr>
          <w:ilvl w:val="0"/>
          <w:numId w:val="2"/>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председатель первичной профсоюзной организации.</w:t>
      </w:r>
    </w:p>
    <w:p w:rsidR="00205E97" w:rsidRPr="006753CD" w:rsidRDefault="00205E97" w:rsidP="001F3523">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5.5.3.</w:t>
      </w:r>
      <w:r w:rsidRPr="006753CD">
        <w:rPr>
          <w:rFonts w:ascii="Times New Roman" w:hAnsi="Times New Roman" w:cs="Times New Roman"/>
          <w:color w:val="000000"/>
          <w:spacing w:val="1"/>
          <w:sz w:val="24"/>
          <w:szCs w:val="24"/>
          <w:lang w:eastAsia="ru-RU"/>
        </w:rPr>
        <w:t xml:space="preserve"> При сокращении численности штата не допускается увольнение одновременно двух работников из одной семьи.</w:t>
      </w:r>
    </w:p>
    <w:p w:rsidR="00205E97" w:rsidRPr="006753CD" w:rsidRDefault="00205E97" w:rsidP="001F3523">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5.5.4.</w:t>
      </w:r>
      <w:r w:rsidRPr="006753CD">
        <w:rPr>
          <w:rFonts w:ascii="Times New Roman" w:hAnsi="Times New Roman" w:cs="Times New Roman"/>
          <w:color w:val="000000"/>
          <w:spacing w:val="1"/>
          <w:sz w:val="24"/>
          <w:szCs w:val="24"/>
          <w:lang w:eastAsia="ru-RU"/>
        </w:rPr>
        <w:t xml:space="preserve"> Расторжение трудового договора по инициативе работодателя в следующих случаях:</w:t>
      </w:r>
    </w:p>
    <w:p w:rsidR="00205E97" w:rsidRPr="006753CD" w:rsidRDefault="00205E97" w:rsidP="00D01717">
      <w:pPr>
        <w:widowControl w:val="0"/>
        <w:numPr>
          <w:ilvl w:val="0"/>
          <w:numId w:val="2"/>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ликвидация организации ;</w:t>
      </w:r>
    </w:p>
    <w:p w:rsidR="00205E97" w:rsidRPr="006753CD" w:rsidRDefault="00205E97" w:rsidP="00D01717">
      <w:pPr>
        <w:widowControl w:val="0"/>
        <w:numPr>
          <w:ilvl w:val="0"/>
          <w:numId w:val="2"/>
        </w:numPr>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сокращение численности или штата работников организации ;</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смены собственника имущества организации ( в отношении руководителя организации, его заместителей и главного бухгалтера);</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за неоднократное неисполнение трудовых обязанностей без уважительных причин, если он имеет дисциплинарное взыскание ;</w:t>
      </w:r>
    </w:p>
    <w:p w:rsidR="00205E97" w:rsidRPr="006753CD" w:rsidRDefault="00205E97" w:rsidP="00D01717">
      <w:pPr>
        <w:widowControl w:val="0"/>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-однократного грубого нарушения работником трудовых обязанностей;</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прогула, то есть отсутствия на рабочем месте без уважительных причин в течение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-появление на работе в нетрезвом состоянии, а также состоянии наркотического или токсического опьянения;</w:t>
      </w:r>
    </w:p>
    <w:p w:rsidR="00205E97" w:rsidRPr="006753CD" w:rsidRDefault="00205E97" w:rsidP="00D01717">
      <w:pPr>
        <w:widowControl w:val="0"/>
        <w:numPr>
          <w:ilvl w:val="0"/>
          <w:numId w:val="2"/>
        </w:numPr>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05E97" w:rsidRPr="006753CD" w:rsidRDefault="00205E97" w:rsidP="00D01717">
      <w:pPr>
        <w:widowControl w:val="0"/>
        <w:numPr>
          <w:ilvl w:val="0"/>
          <w:numId w:val="2"/>
        </w:numPr>
        <w:spacing w:after="0" w:line="322" w:lineRule="exact"/>
        <w:ind w:left="20" w:right="20"/>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 xml:space="preserve"> установление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авария, катастрофа) либо заведомо создавало реальную угрозу наступления таких последствий;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-совершения работником, выполняющим воспитательные функции, амо</w:t>
      </w:r>
      <w:r w:rsidRPr="006753CD">
        <w:rPr>
          <w:rFonts w:ascii="Times New Roman" w:hAnsi="Times New Roman" w:cs="Times New Roman"/>
          <w:color w:val="000000"/>
          <w:spacing w:val="1"/>
          <w:sz w:val="24"/>
          <w:szCs w:val="24"/>
          <w:lang w:eastAsia="ru-RU"/>
        </w:rPr>
        <w:softHyphen/>
        <w:t>рального поступка, несовместимого с продолжением данной работы;</w:t>
      </w:r>
    </w:p>
    <w:p w:rsidR="00205E97" w:rsidRPr="006753CD" w:rsidRDefault="00205E97" w:rsidP="00D01717">
      <w:pPr>
        <w:widowControl w:val="0"/>
        <w:spacing w:after="0" w:line="322" w:lineRule="exact"/>
        <w:ind w:lef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-повторное в течение года грубое нарушение устава школы;</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6753CD">
        <w:rPr>
          <w:rFonts w:ascii="Times New Roman" w:hAnsi="Times New Roman" w:cs="Times New Roman"/>
          <w:color w:val="000000"/>
          <w:spacing w:val="1"/>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производится при условии доказанности вины увольняемого работника в совершенном проступке, без согласования с выборным профсоюзным органом школы.</w:t>
      </w:r>
    </w:p>
    <w:p w:rsidR="00205E97" w:rsidRPr="00C53D5D" w:rsidRDefault="00205E97" w:rsidP="00D01717">
      <w:pPr>
        <w:pStyle w:val="4"/>
        <w:shd w:val="clear" w:color="auto" w:fill="auto"/>
        <w:spacing w:before="0" w:line="322" w:lineRule="exact"/>
        <w:ind w:left="20" w:right="20"/>
        <w:jc w:val="both"/>
        <w:rPr>
          <w:color w:val="000000"/>
          <w:sz w:val="24"/>
          <w:szCs w:val="24"/>
          <w:lang w:eastAsia="ru-RU"/>
        </w:rPr>
      </w:pPr>
      <w:r w:rsidRPr="006753CD">
        <w:rPr>
          <w:color w:val="000000"/>
          <w:sz w:val="24"/>
          <w:szCs w:val="24"/>
          <w:lang w:eastAsia="ru-RU"/>
        </w:rPr>
        <w:t xml:space="preserve"> Работодатель создает условия для переобучения работников при переходе на другую работу внутри школы в связи с сокращением численности</w:t>
      </w:r>
      <w:r w:rsidRPr="00C53D5D">
        <w:rPr>
          <w:color w:val="000000"/>
          <w:sz w:val="24"/>
          <w:szCs w:val="24"/>
          <w:lang w:eastAsia="ru-RU"/>
        </w:rPr>
        <w:t xml:space="preserve"> или штата. Финансирование переобучения производится за счет средств учреждения.</w:t>
      </w:r>
    </w:p>
    <w:p w:rsidR="00205E97" w:rsidRPr="00C53D5D" w:rsidRDefault="00205E97" w:rsidP="005B3496">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5.5.5.</w:t>
      </w:r>
      <w:r w:rsidRPr="00C53D5D">
        <w:rPr>
          <w:rFonts w:ascii="Times New Roman" w:hAnsi="Times New Roman" w:cs="Times New Roman"/>
          <w:color w:val="000000"/>
          <w:spacing w:val="1"/>
          <w:sz w:val="24"/>
          <w:szCs w:val="24"/>
          <w:lang w:eastAsia="ru-RU"/>
        </w:rPr>
        <w:t xml:space="preserve"> В день увольнения, т.е. последний день работы Работодатель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законодательства и ссылкой на статью и пункт ТК РФ .</w:t>
      </w:r>
    </w:p>
    <w:p w:rsidR="00205E97" w:rsidRPr="00C53D5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5.5.6.</w:t>
      </w:r>
      <w:r w:rsidRPr="00C53D5D">
        <w:rPr>
          <w:rFonts w:ascii="Times New Roman" w:hAnsi="Times New Roman" w:cs="Times New Roman"/>
          <w:color w:val="000000"/>
          <w:spacing w:val="1"/>
          <w:sz w:val="24"/>
          <w:szCs w:val="24"/>
          <w:lang w:eastAsia="ru-RU"/>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а также преимущественное право приема на работу при появлении вакансий.</w:t>
      </w:r>
    </w:p>
    <w:p w:rsidR="00205E97" w:rsidRPr="00C53D5D" w:rsidRDefault="00205E97" w:rsidP="001F3523">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5.5.7.</w:t>
      </w:r>
      <w:r w:rsidRPr="00C53D5D">
        <w:rPr>
          <w:rFonts w:ascii="Times New Roman" w:hAnsi="Times New Roman" w:cs="Times New Roman"/>
          <w:color w:val="000000"/>
          <w:spacing w:val="1"/>
          <w:sz w:val="24"/>
          <w:szCs w:val="24"/>
          <w:lang w:eastAsia="ru-RU"/>
        </w:rPr>
        <w:t xml:space="preserve"> Работникам,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 - оздоровительных, детских дошкольных учреждений (и другие дополнительные гарантии).</w:t>
      </w:r>
    </w:p>
    <w:p w:rsidR="00205E97" w:rsidRPr="00C53D5D" w:rsidRDefault="00205E97" w:rsidP="001F3523">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5.5.8.</w:t>
      </w:r>
      <w:r w:rsidRPr="00C53D5D">
        <w:rPr>
          <w:rFonts w:ascii="Times New Roman" w:hAnsi="Times New Roman" w:cs="Times New Roman"/>
          <w:color w:val="000000"/>
          <w:spacing w:val="1"/>
          <w:sz w:val="24"/>
          <w:szCs w:val="24"/>
          <w:lang w:eastAsia="ru-RU"/>
        </w:rPr>
        <w:t xml:space="preserve">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05E97" w:rsidRPr="00C53D5D" w:rsidRDefault="00205E97" w:rsidP="001F3523">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5.5.9.</w:t>
      </w:r>
      <w:r w:rsidRPr="00C53D5D">
        <w:rPr>
          <w:rFonts w:ascii="Times New Roman" w:hAnsi="Times New Roman" w:cs="Times New Roman"/>
          <w:color w:val="000000"/>
          <w:spacing w:val="1"/>
          <w:sz w:val="24"/>
          <w:szCs w:val="24"/>
          <w:lang w:eastAsia="ru-RU"/>
        </w:rPr>
        <w:t xml:space="preserve"> Исходя из положений части 4 ст. 82 ТК РФ стороны установили следующий порядок участия выборного профсоюзного органа в рассмотрении вопросов, связанных с расторжением трудовых договоров по инициативе работодателя:</w:t>
      </w:r>
    </w:p>
    <w:p w:rsidR="00205E97" w:rsidRPr="005B3496" w:rsidRDefault="00205E97" w:rsidP="000165E6">
      <w:pPr>
        <w:rPr>
          <w:rFonts w:ascii="Times New Roman" w:hAnsi="Times New Roman" w:cs="Times New Roman"/>
          <w:b/>
          <w:bCs/>
          <w:sz w:val="24"/>
          <w:szCs w:val="24"/>
        </w:rPr>
      </w:pPr>
      <w:r>
        <w:rPr>
          <w:rFonts w:ascii="Times New Roman" w:hAnsi="Times New Roman" w:cs="Times New Roman"/>
          <w:color w:val="000000"/>
          <w:spacing w:val="1"/>
          <w:sz w:val="24"/>
          <w:szCs w:val="24"/>
          <w:lang w:eastAsia="ru-RU"/>
        </w:rPr>
        <w:t>- в</w:t>
      </w:r>
      <w:r w:rsidRPr="00C53D5D">
        <w:rPr>
          <w:rFonts w:ascii="Times New Roman" w:hAnsi="Times New Roman" w:cs="Times New Roman"/>
          <w:color w:val="000000"/>
          <w:spacing w:val="1"/>
          <w:sz w:val="24"/>
          <w:szCs w:val="24"/>
          <w:lang w:eastAsia="ru-RU"/>
        </w:rPr>
        <w:t>се вопросы, связанные с изменением структуры школы и ее реорганизации, а также с сокращением численности штатов работников, рассматриваются работодателем по согласованию с профкомом.</w:t>
      </w:r>
    </w:p>
    <w:p w:rsidR="00205E97" w:rsidRPr="00C53D5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Pr="001F3523" w:rsidRDefault="00205E97" w:rsidP="001F3523">
      <w:pPr>
        <w:widowControl w:val="0"/>
        <w:tabs>
          <w:tab w:val="left" w:pos="814"/>
        </w:tabs>
        <w:spacing w:after="0" w:line="322" w:lineRule="exact"/>
        <w:ind w:left="20" w:right="20"/>
        <w:jc w:val="both"/>
        <w:rPr>
          <w:rFonts w:ascii="Times New Roman" w:hAnsi="Times New Roman" w:cs="Times New Roman"/>
          <w:b/>
          <w:bCs/>
          <w:color w:val="000000"/>
          <w:spacing w:val="1"/>
          <w:sz w:val="28"/>
          <w:szCs w:val="28"/>
          <w:lang w:eastAsia="ru-RU"/>
        </w:rPr>
      </w:pPr>
      <w:r w:rsidRPr="001F3523">
        <w:rPr>
          <w:rFonts w:ascii="Times New Roman" w:hAnsi="Times New Roman" w:cs="Times New Roman"/>
          <w:b/>
          <w:bCs/>
          <w:color w:val="000000"/>
          <w:spacing w:val="1"/>
          <w:sz w:val="28"/>
          <w:szCs w:val="28"/>
          <w:lang w:eastAsia="ru-RU"/>
        </w:rPr>
        <w:t>Раздел 3. Оплата труда</w:t>
      </w:r>
    </w:p>
    <w:p w:rsidR="00205E97" w:rsidRPr="00A9558D" w:rsidRDefault="00205E97" w:rsidP="001F3523">
      <w:pPr>
        <w:widowControl w:val="0"/>
        <w:tabs>
          <w:tab w:val="left" w:pos="1282"/>
        </w:tabs>
        <w:spacing w:after="0" w:line="322" w:lineRule="exact"/>
        <w:jc w:val="both"/>
        <w:outlineLvl w:val="2"/>
        <w:rPr>
          <w:rFonts w:ascii="Times New Roman" w:hAnsi="Times New Roman" w:cs="Times New Roman"/>
          <w:b/>
          <w:bCs/>
          <w:color w:val="000000"/>
          <w:spacing w:val="1"/>
          <w:sz w:val="24"/>
          <w:szCs w:val="24"/>
          <w:lang w:eastAsia="ru-RU"/>
        </w:rPr>
      </w:pPr>
      <w:r>
        <w:rPr>
          <w:rFonts w:ascii="Times New Roman" w:hAnsi="Times New Roman" w:cs="Times New Roman"/>
          <w:b/>
          <w:bCs/>
          <w:color w:val="000000"/>
          <w:spacing w:val="1"/>
          <w:sz w:val="24"/>
          <w:szCs w:val="24"/>
          <w:lang w:eastAsia="ru-RU"/>
        </w:rPr>
        <w:t>1.</w:t>
      </w:r>
      <w:r w:rsidRPr="00A9558D">
        <w:rPr>
          <w:rFonts w:ascii="Times New Roman" w:hAnsi="Times New Roman" w:cs="Times New Roman"/>
          <w:b/>
          <w:bCs/>
          <w:color w:val="000000"/>
          <w:spacing w:val="1"/>
          <w:sz w:val="24"/>
          <w:szCs w:val="24"/>
          <w:lang w:eastAsia="ru-RU"/>
        </w:rPr>
        <w:t>Оплата труда, гарантийные и компенсационные выплаты</w:t>
      </w:r>
    </w:p>
    <w:p w:rsidR="00205E97" w:rsidRPr="00A9558D" w:rsidRDefault="00205E97" w:rsidP="00735C00">
      <w:pPr>
        <w:widowControl w:val="0"/>
        <w:spacing w:after="0" w:line="322" w:lineRule="exact"/>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 xml:space="preserve"> Стороны исходят из того, что:</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w:t>
      </w:r>
      <w:r w:rsidRPr="00A9558D">
        <w:rPr>
          <w:rFonts w:ascii="Times New Roman" w:hAnsi="Times New Roman" w:cs="Times New Roman"/>
          <w:color w:val="000000"/>
          <w:spacing w:val="1"/>
          <w:sz w:val="24"/>
          <w:szCs w:val="24"/>
          <w:lang w:eastAsia="ru-RU"/>
        </w:rPr>
        <w:t xml:space="preserve"> Система и формы оплаты труда, размеры доплат, надбавок, премий и других выплат стимулирующего характера, а также нормы оплаты труда устанавливаются Работодателем самостоятельно в пределах имеющихся средств, в том числе из внебюджетных средств по согласованию с Профкомом, и закрепляются в Положении о системе оплаты труда, являющегося неотъемлемой частью данного коллективного договора.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1.2</w:t>
      </w:r>
      <w:r w:rsidRPr="00A9558D">
        <w:rPr>
          <w:rFonts w:ascii="Times New Roman" w:hAnsi="Times New Roman" w:cs="Times New Roman"/>
          <w:color w:val="000000"/>
          <w:spacing w:val="1"/>
          <w:sz w:val="24"/>
          <w:szCs w:val="24"/>
          <w:lang w:eastAsia="ru-RU"/>
        </w:rPr>
        <w:t xml:space="preserve"> Заработная плата выплачивается работникам за текущий месяц не реже двух раз в месяц наличными в кассе школы или по безналичному расчету на лицевой счет в отделениях банков на основании личного заявления.</w:t>
      </w:r>
    </w:p>
    <w:p w:rsidR="00205E97" w:rsidRPr="00A9558D" w:rsidRDefault="00205E97" w:rsidP="00D01717">
      <w:pPr>
        <w:widowControl w:val="0"/>
        <w:spacing w:after="0" w:line="322" w:lineRule="exact"/>
        <w:ind w:left="20" w:right="20" w:firstLine="140"/>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Днями выплаты заработной платы являются: 24 число текущего месяца и 8 число следующего месяца.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1.3.</w:t>
      </w:r>
      <w:r w:rsidRPr="00A9558D">
        <w:rPr>
          <w:rFonts w:ascii="Times New Roman" w:hAnsi="Times New Roman" w:cs="Times New Roman"/>
          <w:color w:val="000000"/>
          <w:spacing w:val="1"/>
          <w:sz w:val="24"/>
          <w:szCs w:val="24"/>
          <w:lang w:eastAsia="ru-RU"/>
        </w:rPr>
        <w:t xml:space="preserve"> В учреждении формирование фонда оплаты труда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нормативами финансирования, утвержденными учредителем.</w:t>
      </w:r>
    </w:p>
    <w:p w:rsidR="00205E97" w:rsidRPr="00A9558D" w:rsidRDefault="00205E97" w:rsidP="00D01717">
      <w:pPr>
        <w:widowControl w:val="0"/>
        <w:spacing w:after="0" w:line="322" w:lineRule="exact"/>
        <w:ind w:left="20" w:right="20" w:firstLine="140"/>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Формирование фонда оплаты труда отражается в бюджетной смете МБОУ СОШ с. Дмитряшевка.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1.4.</w:t>
      </w:r>
      <w:r w:rsidRPr="00A9558D">
        <w:rPr>
          <w:rFonts w:ascii="Times New Roman" w:hAnsi="Times New Roman" w:cs="Times New Roman"/>
          <w:color w:val="000000"/>
          <w:spacing w:val="1"/>
          <w:sz w:val="24"/>
          <w:szCs w:val="24"/>
          <w:lang w:eastAsia="ru-RU"/>
        </w:rPr>
        <w:t xml:space="preserve"> Учреждение самостоятельно определяет в общем объеме средств долю на материально-техническое обеспечение и оснащение образовательного процесса, а также долю на заработную плату работников общеобразовательного учреждения.</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1.5.</w:t>
      </w:r>
      <w:r w:rsidRPr="00A9558D">
        <w:rPr>
          <w:rFonts w:ascii="Times New Roman" w:hAnsi="Times New Roman" w:cs="Times New Roman"/>
          <w:color w:val="000000"/>
          <w:spacing w:val="1"/>
          <w:sz w:val="24"/>
          <w:szCs w:val="24"/>
          <w:lang w:eastAsia="ru-RU"/>
        </w:rPr>
        <w:t xml:space="preserve"> Фонд оплаты труда состоит из базовой части и стимулирующей части. Базовая и стимулирующая часть фонда оплаты труда обеспечивает гарантированную заработную плату.</w:t>
      </w:r>
    </w:p>
    <w:p w:rsidR="00205E97" w:rsidRPr="00735C00" w:rsidRDefault="00205E97" w:rsidP="00735C00">
      <w:pPr>
        <w:pStyle w:val="ListParagraph"/>
        <w:widowControl w:val="0"/>
        <w:numPr>
          <w:ilvl w:val="1"/>
          <w:numId w:val="24"/>
        </w:numPr>
        <w:tabs>
          <w:tab w:val="left" w:pos="814"/>
        </w:tabs>
        <w:spacing w:after="0" w:line="322" w:lineRule="exact"/>
        <w:ind w:right="20"/>
        <w:jc w:val="both"/>
        <w:rPr>
          <w:rFonts w:ascii="Times New Roman" w:hAnsi="Times New Roman" w:cs="Times New Roman"/>
          <w:color w:val="000000"/>
          <w:spacing w:val="1"/>
          <w:sz w:val="24"/>
          <w:szCs w:val="24"/>
          <w:lang w:eastAsia="ru-RU"/>
        </w:rPr>
      </w:pPr>
      <w:r w:rsidRPr="00735C00">
        <w:rPr>
          <w:rFonts w:ascii="Times New Roman" w:hAnsi="Times New Roman" w:cs="Times New Roman"/>
          <w:color w:val="000000"/>
          <w:spacing w:val="1"/>
          <w:sz w:val="24"/>
          <w:szCs w:val="24"/>
          <w:lang w:eastAsia="ru-RU"/>
        </w:rPr>
        <w:t>Базовая и стимулирующая части фонда оплаты труда педагогического персонала, непосредственно осуществляющего учебный процесс, распределяется исходя из стоимости бюджетной образовательной услуги на одного обучающегося с учетом повышающих коэффициентов за особенность, сложность и приоритетность предмета в зависимости от специфики образовательной программы учреждения, квалификационной категории педагога, за наличие почетного звания, государственных наград, ученой степени, количества обучающихся.</w:t>
      </w:r>
    </w:p>
    <w:p w:rsidR="00205E97" w:rsidRPr="00735C00" w:rsidRDefault="00205E97" w:rsidP="00735C00">
      <w:pPr>
        <w:pStyle w:val="ListParagraph"/>
        <w:widowControl w:val="0"/>
        <w:numPr>
          <w:ilvl w:val="1"/>
          <w:numId w:val="24"/>
        </w:numPr>
        <w:spacing w:after="0" w:line="322" w:lineRule="exact"/>
        <w:ind w:right="20"/>
        <w:jc w:val="both"/>
        <w:rPr>
          <w:rFonts w:ascii="Times New Roman" w:hAnsi="Times New Roman" w:cs="Times New Roman"/>
          <w:color w:val="000000"/>
          <w:spacing w:val="1"/>
          <w:sz w:val="24"/>
          <w:szCs w:val="24"/>
          <w:lang w:eastAsia="ru-RU"/>
        </w:rPr>
      </w:pPr>
      <w:r w:rsidRPr="00735C00">
        <w:rPr>
          <w:rFonts w:ascii="Times New Roman" w:hAnsi="Times New Roman" w:cs="Times New Roman"/>
          <w:color w:val="000000"/>
          <w:spacing w:val="1"/>
          <w:sz w:val="24"/>
          <w:szCs w:val="24"/>
          <w:lang w:eastAsia="ru-RU"/>
        </w:rPr>
        <w:t>При совмещении профессий (должностей), выполнении работ с меньшей численностью персонала, выполнении обязанностей временно отсутствующих работников производятся доплаты.</w:t>
      </w:r>
    </w:p>
    <w:p w:rsidR="00205E97" w:rsidRPr="00A9558D" w:rsidRDefault="00205E97" w:rsidP="00D01717">
      <w:pPr>
        <w:widowControl w:val="0"/>
        <w:spacing w:after="0" w:line="322" w:lineRule="exact"/>
        <w:ind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Конкретный размер доплаты каждому работнику устанавливается в соответствии с Положением о системе оплаты труда.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1.8.</w:t>
      </w:r>
      <w:r w:rsidRPr="00A9558D">
        <w:rPr>
          <w:rFonts w:ascii="Times New Roman" w:hAnsi="Times New Roman" w:cs="Times New Roman"/>
          <w:color w:val="000000"/>
          <w:spacing w:val="1"/>
          <w:sz w:val="24"/>
          <w:szCs w:val="24"/>
          <w:lang w:eastAsia="ru-RU"/>
        </w:rPr>
        <w:t xml:space="preserve"> Надбавки стимулирующего характера за профессиональное мастерство, срочность выполняемой работы, сложность порученного задания и т.д. устанавливаются в соответствии с Положением о системе оплаты труда.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1.9.</w:t>
      </w:r>
      <w:r w:rsidRPr="00A9558D">
        <w:rPr>
          <w:rFonts w:ascii="Times New Roman" w:hAnsi="Times New Roman" w:cs="Times New Roman"/>
          <w:color w:val="000000"/>
          <w:spacing w:val="1"/>
          <w:sz w:val="24"/>
          <w:szCs w:val="24"/>
          <w:lang w:eastAsia="ru-RU"/>
        </w:rPr>
        <w:t xml:space="preserve"> Другие единовременные выплаты стимулирующего характера выплачиваются в соответствии с Положением о системе оплаты труда.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1.10.</w:t>
      </w:r>
      <w:r w:rsidRPr="00A9558D">
        <w:rPr>
          <w:rFonts w:ascii="Times New Roman" w:hAnsi="Times New Roman" w:cs="Times New Roman"/>
          <w:color w:val="000000"/>
          <w:spacing w:val="1"/>
          <w:sz w:val="24"/>
          <w:szCs w:val="24"/>
          <w:lang w:eastAsia="ru-RU"/>
        </w:rPr>
        <w:t xml:space="preserve"> Премирование работников школы производится в соответствии с Положением о системе оплаты труда.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1.11.</w:t>
      </w:r>
      <w:r w:rsidRPr="00A9558D">
        <w:rPr>
          <w:rFonts w:ascii="Times New Roman" w:hAnsi="Times New Roman" w:cs="Times New Roman"/>
          <w:color w:val="000000"/>
          <w:spacing w:val="1"/>
          <w:sz w:val="24"/>
          <w:szCs w:val="24"/>
          <w:lang w:eastAsia="ru-RU"/>
        </w:rPr>
        <w:t xml:space="preserve"> Выплата материальной помощи работникам школы производится из экономии ФОТ, внебюджетных средств школы и средств Профсоюза.</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1.12.</w:t>
      </w:r>
      <w:r w:rsidRPr="00A9558D">
        <w:rPr>
          <w:rFonts w:ascii="Times New Roman" w:hAnsi="Times New Roman" w:cs="Times New Roman"/>
          <w:color w:val="000000"/>
          <w:spacing w:val="1"/>
          <w:sz w:val="24"/>
          <w:szCs w:val="24"/>
          <w:lang w:eastAsia="ru-RU"/>
        </w:rPr>
        <w:t xml:space="preserve"> Работодатель производит удержание из заработной платы работников школы только в случаях, предусмотренных ст. 137 ТК РФ.</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1.13.</w:t>
      </w:r>
      <w:r w:rsidRPr="00A9558D">
        <w:rPr>
          <w:rFonts w:ascii="Times New Roman" w:hAnsi="Times New Roman" w:cs="Times New Roman"/>
          <w:color w:val="000000"/>
          <w:spacing w:val="1"/>
          <w:sz w:val="24"/>
          <w:szCs w:val="24"/>
          <w:lang w:eastAsia="ru-RU"/>
        </w:rPr>
        <w:t xml:space="preserve"> При прекращении трудового договора выплата всех сумм, причитающихся работнику, производится Работодателем в день увольнения работника (ст. 140 ТК РФ).</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1.14.</w:t>
      </w:r>
      <w:r w:rsidRPr="00A9558D">
        <w:rPr>
          <w:rFonts w:ascii="Times New Roman" w:hAnsi="Times New Roman" w:cs="Times New Roman"/>
          <w:color w:val="000000"/>
          <w:spacing w:val="1"/>
          <w:sz w:val="24"/>
          <w:szCs w:val="24"/>
          <w:lang w:eastAsia="ru-RU"/>
        </w:rPr>
        <w:t xml:space="preserve"> Работодатель создает в школе совместную комиссию (Профком школы и т.д.) по финансово-экономическим вопросам с целью определения источников (внебюджетных средств) доходной части сметы и расходов школы, направлений расходования бюджетных и внебюджетных средств, определения сроков и формы отчетности по финансовым вопросам перед работниками школы.</w:t>
      </w:r>
    </w:p>
    <w:p w:rsidR="00205E97" w:rsidRPr="00A9558D" w:rsidRDefault="00205E97" w:rsidP="00735C00">
      <w:pPr>
        <w:widowControl w:val="0"/>
        <w:tabs>
          <w:tab w:val="left" w:pos="529"/>
        </w:tabs>
        <w:spacing w:after="0" w:line="322" w:lineRule="exact"/>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w:t>
      </w:r>
      <w:r w:rsidRPr="00A9558D">
        <w:rPr>
          <w:rFonts w:ascii="Times New Roman" w:hAnsi="Times New Roman" w:cs="Times New Roman"/>
          <w:color w:val="000000"/>
          <w:spacing w:val="1"/>
          <w:sz w:val="24"/>
          <w:szCs w:val="24"/>
          <w:lang w:eastAsia="ru-RU"/>
        </w:rPr>
        <w:t>Работодатель обязуется:</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1.15.1.</w:t>
      </w:r>
      <w:r w:rsidRPr="00A9558D">
        <w:rPr>
          <w:rFonts w:ascii="Times New Roman" w:hAnsi="Times New Roman" w:cs="Times New Roman"/>
          <w:color w:val="000000"/>
          <w:spacing w:val="1"/>
          <w:sz w:val="24"/>
          <w:szCs w:val="24"/>
          <w:lang w:eastAsia="ru-RU"/>
        </w:rPr>
        <w:t xml:space="preserve"> Оплачивать труд работников на основе настоящего Коллективного договора, Положением о системе оплаты труда, утвержденных по согласованию с Профкомом (ст. 135 ТК РФ).</w:t>
      </w:r>
    </w:p>
    <w:p w:rsidR="00205E97" w:rsidRPr="00A9558D" w:rsidRDefault="00205E97" w:rsidP="00735C00">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1.15.2.</w:t>
      </w:r>
      <w:r w:rsidRPr="00A9558D">
        <w:rPr>
          <w:rFonts w:ascii="Times New Roman" w:hAnsi="Times New Roman" w:cs="Times New Roman"/>
          <w:color w:val="000000"/>
          <w:spacing w:val="1"/>
          <w:sz w:val="24"/>
          <w:szCs w:val="24"/>
          <w:lang w:eastAsia="ru-RU"/>
        </w:rPr>
        <w:t xml:space="preserve"> Своевременно выплачивать заработную плату по месту работы работника не реже чем каждые полмесяца в кассе учреждения или по заявлению работника путем перечисления на личный расчетный счет.</w:t>
      </w:r>
    </w:p>
    <w:p w:rsidR="00205E97" w:rsidRPr="00A9558D" w:rsidRDefault="00205E97" w:rsidP="00541944">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1.15.3.</w:t>
      </w:r>
      <w:r w:rsidRPr="00A9558D">
        <w:rPr>
          <w:rFonts w:ascii="Times New Roman" w:hAnsi="Times New Roman" w:cs="Times New Roman"/>
          <w:color w:val="000000"/>
          <w:spacing w:val="1"/>
          <w:sz w:val="24"/>
          <w:szCs w:val="24"/>
          <w:lang w:eastAsia="ru-RU"/>
        </w:rPr>
        <w:t xml:space="preserve"> Иной способ выплаты заработной платы может быть предусмотрен трудовым договором работника.</w:t>
      </w:r>
    </w:p>
    <w:p w:rsidR="00205E97" w:rsidRPr="00A9558D" w:rsidRDefault="00205E97" w:rsidP="00541944">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1.15.4.</w:t>
      </w:r>
      <w:r w:rsidRPr="00A9558D">
        <w:rPr>
          <w:rFonts w:ascii="Times New Roman" w:hAnsi="Times New Roman" w:cs="Times New Roman"/>
          <w:color w:val="000000"/>
          <w:spacing w:val="1"/>
          <w:sz w:val="24"/>
          <w:szCs w:val="24"/>
          <w:lang w:eastAsia="ru-RU"/>
        </w:rPr>
        <w:t xml:space="preserve">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среднего заработка.</w:t>
      </w:r>
    </w:p>
    <w:p w:rsidR="00205E97" w:rsidRPr="00A9558D" w:rsidRDefault="00205E97" w:rsidP="00541944">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1.15.5.</w:t>
      </w:r>
      <w:r w:rsidRPr="00A9558D">
        <w:rPr>
          <w:rFonts w:ascii="Times New Roman" w:hAnsi="Times New Roman" w:cs="Times New Roman"/>
          <w:color w:val="000000"/>
          <w:spacing w:val="1"/>
          <w:sz w:val="24"/>
          <w:szCs w:val="24"/>
          <w:lang w:eastAsia="ru-RU"/>
        </w:rPr>
        <w:t xml:space="preserve">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205E97" w:rsidRPr="00A9558D" w:rsidRDefault="00205E97" w:rsidP="00541944">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1.15.6.</w:t>
      </w:r>
      <w:r w:rsidRPr="00A9558D">
        <w:rPr>
          <w:rFonts w:ascii="Times New Roman" w:hAnsi="Times New Roman" w:cs="Times New Roman"/>
          <w:color w:val="000000"/>
          <w:spacing w:val="1"/>
          <w:sz w:val="24"/>
          <w:szCs w:val="24"/>
          <w:lang w:eastAsia="ru-RU"/>
        </w:rPr>
        <w:t xml:space="preserve"> При нарушении работодателем сроков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не ниже одной двухсотой действующей в это время ставки рефинансирования Центрального Банка Российской Федерации от</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невыплаченных сумм за каждый день задержки начисления со следующего дня после установления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 (ст. 236 ТК РФ).</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1.15</w:t>
      </w:r>
      <w:r w:rsidRPr="00A9558D">
        <w:rPr>
          <w:rFonts w:ascii="Times New Roman" w:hAnsi="Times New Roman" w:cs="Times New Roman"/>
          <w:color w:val="000000"/>
          <w:spacing w:val="1"/>
          <w:sz w:val="24"/>
          <w:szCs w:val="24"/>
          <w:lang w:eastAsia="ru-RU"/>
        </w:rPr>
        <w:t>.7.</w:t>
      </w:r>
      <w:r w:rsidRPr="00A9558D">
        <w:rPr>
          <w:rFonts w:ascii="Times New Roman" w:hAnsi="Times New Roman" w:cs="Times New Roman"/>
          <w:color w:val="000000"/>
          <w:spacing w:val="1"/>
          <w:sz w:val="24"/>
          <w:szCs w:val="24"/>
          <w:lang w:eastAsia="ru-RU"/>
        </w:rPr>
        <w:tab/>
        <w:t>Внебюджетные средства школы расходуются в соответствии со сметами, составленными с учетом предложений Профкома и утвержденными директором школы.</w:t>
      </w: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Работодатель ежегодно информирует работников школы об исполнении смет.</w:t>
      </w: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0165E6">
      <w:pPr>
        <w:rPr>
          <w:rFonts w:ascii="Times New Roman" w:hAnsi="Times New Roman" w:cs="Times New Roman"/>
        </w:rPr>
      </w:pPr>
    </w:p>
    <w:p w:rsidR="00205E97" w:rsidRDefault="00205E97" w:rsidP="000165E6">
      <w:pPr>
        <w:rPr>
          <w:rFonts w:ascii="Times New Roman" w:hAnsi="Times New Roman" w:cs="Times New Roman"/>
        </w:rPr>
      </w:pPr>
      <w:r>
        <w:rPr>
          <w:rFonts w:ascii="Times New Roman" w:hAnsi="Times New Roman" w:cs="Times New Roman"/>
        </w:rPr>
        <w:t>Приложение № 3</w:t>
      </w:r>
    </w:p>
    <w:p w:rsidR="00205E97" w:rsidRDefault="00205E97" w:rsidP="000165E6">
      <w:pPr>
        <w:rPr>
          <w:rFonts w:ascii="Times New Roman" w:hAnsi="Times New Roman" w:cs="Times New Roman"/>
        </w:rPr>
      </w:pPr>
      <w:r>
        <w:rPr>
          <w:rFonts w:ascii="Times New Roman" w:hAnsi="Times New Roman" w:cs="Times New Roman"/>
        </w:rPr>
        <w:t>Рассмотрено и утверждено                                                                            «УТВЕРЖДАЮ»</w:t>
      </w:r>
    </w:p>
    <w:p w:rsidR="00205E97" w:rsidRDefault="00205E97" w:rsidP="000165E6">
      <w:pPr>
        <w:rPr>
          <w:rFonts w:ascii="Times New Roman" w:hAnsi="Times New Roman" w:cs="Times New Roman"/>
        </w:rPr>
      </w:pPr>
      <w:r>
        <w:rPr>
          <w:rFonts w:ascii="Times New Roman" w:hAnsi="Times New Roman" w:cs="Times New Roman"/>
        </w:rPr>
        <w:t>на собрании трудового коллектива                                          Директор МБОУ СОШ с.Дмитряшевка</w:t>
      </w:r>
    </w:p>
    <w:p w:rsidR="00205E97" w:rsidRDefault="00205E97" w:rsidP="000165E6">
      <w:pPr>
        <w:rPr>
          <w:rFonts w:ascii="Times New Roman" w:hAnsi="Times New Roman" w:cs="Times New Roman"/>
        </w:rPr>
      </w:pPr>
      <w:r>
        <w:rPr>
          <w:rFonts w:ascii="Times New Roman" w:hAnsi="Times New Roman" w:cs="Times New Roman"/>
        </w:rPr>
        <w:t>Протокол №__ от ______________                                           _______________С.А.Дедов</w:t>
      </w:r>
    </w:p>
    <w:p w:rsidR="00205E97" w:rsidRDefault="00205E97" w:rsidP="000165E6">
      <w:pPr>
        <w:rPr>
          <w:rFonts w:ascii="Times New Roman" w:hAnsi="Times New Roman" w:cs="Times New Roman"/>
        </w:rPr>
      </w:pPr>
      <w:r>
        <w:rPr>
          <w:rFonts w:ascii="Times New Roman" w:hAnsi="Times New Roman" w:cs="Times New Roman"/>
        </w:rPr>
        <w:t>Председатель собрания____________Е.И.Брежнева              Приказ №___от________________</w:t>
      </w:r>
    </w:p>
    <w:p w:rsidR="00205E97" w:rsidRDefault="00205E97" w:rsidP="000165E6">
      <w:pPr>
        <w:rPr>
          <w:rFonts w:ascii="Times New Roman" w:hAnsi="Times New Roman" w:cs="Times New Roman"/>
        </w:rPr>
      </w:pPr>
    </w:p>
    <w:p w:rsidR="00205E97" w:rsidRDefault="00205E97" w:rsidP="000165E6">
      <w:pPr>
        <w:rPr>
          <w:rFonts w:ascii="Times New Roman" w:hAnsi="Times New Roman" w:cs="Times New Roman"/>
        </w:rPr>
      </w:pPr>
    </w:p>
    <w:p w:rsidR="00205E97" w:rsidRDefault="00205E97" w:rsidP="000165E6">
      <w:pPr>
        <w:rPr>
          <w:rFonts w:ascii="Times New Roman" w:hAnsi="Times New Roman" w:cs="Times New Roman"/>
        </w:rPr>
      </w:pPr>
    </w:p>
    <w:p w:rsidR="00205E97" w:rsidRPr="00572490" w:rsidRDefault="00205E97" w:rsidP="000165E6">
      <w:pPr>
        <w:jc w:val="center"/>
        <w:rPr>
          <w:rFonts w:ascii="Times New Roman" w:hAnsi="Times New Roman" w:cs="Times New Roman"/>
          <w:b/>
          <w:bCs/>
        </w:rPr>
      </w:pPr>
      <w:r w:rsidRPr="00572490">
        <w:rPr>
          <w:rFonts w:ascii="Times New Roman" w:hAnsi="Times New Roman" w:cs="Times New Roman"/>
          <w:b/>
          <w:bCs/>
        </w:rPr>
        <w:t>Положение</w:t>
      </w:r>
    </w:p>
    <w:p w:rsidR="00205E97" w:rsidRPr="00572490" w:rsidRDefault="00205E97" w:rsidP="000165E6">
      <w:pPr>
        <w:jc w:val="center"/>
        <w:rPr>
          <w:rFonts w:ascii="Times New Roman" w:hAnsi="Times New Roman" w:cs="Times New Roman"/>
          <w:b/>
          <w:bCs/>
        </w:rPr>
      </w:pPr>
      <w:r w:rsidRPr="00572490">
        <w:rPr>
          <w:rFonts w:ascii="Times New Roman" w:hAnsi="Times New Roman" w:cs="Times New Roman"/>
          <w:b/>
          <w:bCs/>
        </w:rPr>
        <w:t>об условиях оплаты труда работников МБОУ СОШ с.Дмитряшевка</w:t>
      </w:r>
    </w:p>
    <w:p w:rsidR="00205E97" w:rsidRDefault="00205E97" w:rsidP="000165E6">
      <w:pPr>
        <w:rPr>
          <w:rFonts w:ascii="Times New Roman" w:hAnsi="Times New Roman" w:cs="Times New Roman"/>
        </w:rPr>
      </w:pPr>
    </w:p>
    <w:p w:rsidR="00205E97" w:rsidRDefault="00205E97" w:rsidP="000165E6">
      <w:pPr>
        <w:pStyle w:val="ListParagraph"/>
        <w:numPr>
          <w:ilvl w:val="0"/>
          <w:numId w:val="22"/>
        </w:numPr>
        <w:jc w:val="center"/>
        <w:rPr>
          <w:rFonts w:ascii="Times New Roman" w:hAnsi="Times New Roman" w:cs="Times New Roman"/>
          <w:b/>
          <w:bCs/>
        </w:rPr>
      </w:pPr>
      <w:r w:rsidRPr="00572490">
        <w:rPr>
          <w:rFonts w:ascii="Times New Roman" w:hAnsi="Times New Roman" w:cs="Times New Roman"/>
          <w:b/>
          <w:bCs/>
        </w:rPr>
        <w:t>ОБЩИЕ ПОЛОЖЕНИЯ</w:t>
      </w:r>
    </w:p>
    <w:p w:rsidR="00205E97" w:rsidRPr="004034C9" w:rsidRDefault="00205E97" w:rsidP="000165E6">
      <w:pPr>
        <w:pStyle w:val="ListParagraph"/>
        <w:rPr>
          <w:rFonts w:ascii="Times New Roman" w:hAnsi="Times New Roman" w:cs="Times New Roman"/>
        </w:rPr>
      </w:pPr>
      <w:r>
        <w:rPr>
          <w:rFonts w:ascii="Times New Roman" w:hAnsi="Times New Roman" w:cs="Times New Roman"/>
        </w:rPr>
        <w:t xml:space="preserve">   </w:t>
      </w:r>
      <w:r w:rsidRPr="004034C9">
        <w:rPr>
          <w:rFonts w:ascii="Times New Roman" w:hAnsi="Times New Roman" w:cs="Times New Roman"/>
        </w:rPr>
        <w:t>Настоящее положение разработано с целью введения отраслевой системы оплаты труда в соответствии с ТК РФ, Постановлением администрации Хлевенского муниципального района от 29. 10. 2008г. №397 «О компенсационных и стимулирующих выплатах работникам бюджетных учреждений», Решением совета депутатов Хлевенского муниципального района от 31.10.2008г. №46 «О Положении «Об оплате труда работников бюджетных учреждений Хлевенского муниципального района» с последующими изменениями, Постановлением администрации Хлевенского муниципального района от 31.12.2014г. №642 «О компенсационных и стимулирующих выплатах руководителям, их заместителям и главным бухгалтерам районных  муниципальных учреждений», Приказами отдела образования Хлевенского муниципального района от 29.10.2008г. №305/1 «О компенсационных и стимулирующих выплатах работникам бюджетных учреждений Хлевенского муниципального района», от 29.10.2008г. №305/2 «Об утверждении методических рекомендаций по разработке условий оплаты труда работникам муниципальных образовательных учреждений».</w:t>
      </w:r>
    </w:p>
    <w:p w:rsidR="00205E97" w:rsidRDefault="00205E97" w:rsidP="000165E6">
      <w:pPr>
        <w:pStyle w:val="ListParagraph"/>
        <w:rPr>
          <w:rFonts w:ascii="Times New Roman" w:hAnsi="Times New Roman" w:cs="Times New Roman"/>
        </w:rPr>
      </w:pPr>
      <w:r>
        <w:rPr>
          <w:rFonts w:ascii="Times New Roman" w:hAnsi="Times New Roman" w:cs="Times New Roman"/>
        </w:rPr>
        <w:t xml:space="preserve">   </w:t>
      </w:r>
      <w:r w:rsidRPr="004034C9">
        <w:rPr>
          <w:rFonts w:ascii="Times New Roman" w:hAnsi="Times New Roman" w:cs="Times New Roman"/>
        </w:rPr>
        <w:t>Размер заработной платы работников школы устанавливается исходя из должностного оклада (тарифной ставки) по занимаемой должности (профессии), компенсационных и стимулирующих выплат и не должен быть ниже установленного федеральным законодательством минимального размера оплаты труда.</w:t>
      </w:r>
    </w:p>
    <w:p w:rsidR="00205E97" w:rsidRDefault="00205E97" w:rsidP="000165E6">
      <w:pPr>
        <w:pStyle w:val="ListParagraph"/>
        <w:rPr>
          <w:rFonts w:ascii="Times New Roman" w:hAnsi="Times New Roman" w:cs="Times New Roman"/>
        </w:rPr>
      </w:pPr>
    </w:p>
    <w:p w:rsidR="00205E97" w:rsidRPr="004034C9" w:rsidRDefault="00205E97" w:rsidP="000165E6">
      <w:pPr>
        <w:pStyle w:val="ListParagraph"/>
        <w:rPr>
          <w:rFonts w:ascii="Times New Roman" w:hAnsi="Times New Roman" w:cs="Times New Roman"/>
        </w:rPr>
      </w:pPr>
    </w:p>
    <w:p w:rsidR="00205E97" w:rsidRPr="00572490" w:rsidRDefault="00205E97" w:rsidP="000165E6">
      <w:pPr>
        <w:pStyle w:val="ListParagraph"/>
        <w:rPr>
          <w:rFonts w:ascii="Times New Roman" w:hAnsi="Times New Roman" w:cs="Times New Roman"/>
        </w:rPr>
      </w:pPr>
    </w:p>
    <w:p w:rsidR="00205E97" w:rsidRPr="00065783" w:rsidRDefault="00205E97" w:rsidP="000165E6">
      <w:pPr>
        <w:jc w:val="center"/>
        <w:rPr>
          <w:rFonts w:ascii="Times New Roman" w:hAnsi="Times New Roman" w:cs="Times New Roman"/>
          <w:b/>
          <w:bCs/>
        </w:rPr>
      </w:pPr>
      <w:r w:rsidRPr="00065783">
        <w:rPr>
          <w:rFonts w:ascii="Times New Roman" w:hAnsi="Times New Roman" w:cs="Times New Roman"/>
          <w:b/>
          <w:bCs/>
        </w:rPr>
        <w:t>2. УСТАНОВЛЕНИЕ ДОЛЖНОСТНЫХ ОКЛАДОВ И ТАРИФНЫХ СТАВОК</w:t>
      </w:r>
    </w:p>
    <w:p w:rsidR="00205E97" w:rsidRPr="00065783" w:rsidRDefault="00205E97" w:rsidP="000165E6">
      <w:pPr>
        <w:rPr>
          <w:rFonts w:ascii="Times New Roman" w:hAnsi="Times New Roman" w:cs="Times New Roman"/>
        </w:rPr>
      </w:pPr>
      <w:r w:rsidRPr="00065783">
        <w:rPr>
          <w:rFonts w:ascii="Times New Roman" w:hAnsi="Times New Roman" w:cs="Times New Roman"/>
        </w:rPr>
        <w:t>1. Размеры должностных окладов у</w:t>
      </w:r>
      <w:r>
        <w:rPr>
          <w:rFonts w:ascii="Times New Roman" w:hAnsi="Times New Roman" w:cs="Times New Roman"/>
        </w:rPr>
        <w:t>станавливаются руководителем учр</w:t>
      </w:r>
      <w:r w:rsidRPr="00065783">
        <w:rPr>
          <w:rFonts w:ascii="Times New Roman" w:hAnsi="Times New Roman" w:cs="Times New Roman"/>
        </w:rPr>
        <w:t>еждения на основе требований к профессиональной подготовке и уровню квалификации, предусмотренных Единым квалификационным справочником должностей руководителей, специалистов и служащих, нормативно-правовыми актами отраслевых министерств и ведомств, а также с учетом сложности и объема выполняемой работы.</w:t>
      </w:r>
    </w:p>
    <w:p w:rsidR="00205E97" w:rsidRPr="00065783" w:rsidRDefault="00205E97" w:rsidP="000165E6">
      <w:pPr>
        <w:rPr>
          <w:rFonts w:ascii="Times New Roman" w:hAnsi="Times New Roman" w:cs="Times New Roman"/>
        </w:rPr>
      </w:pPr>
      <w:r w:rsidRPr="00065783">
        <w:rPr>
          <w:rFonts w:ascii="Times New Roman" w:hAnsi="Times New Roman" w:cs="Times New Roman"/>
        </w:rPr>
        <w:t>2. Тарифные ставки оплаты труда рабочих школы установлены в соответствии с Единым тарифным квалификационным справочником работ и профессий рабочих:</w:t>
      </w:r>
    </w:p>
    <w:p w:rsidR="00205E97" w:rsidRPr="00065783" w:rsidRDefault="00205E97" w:rsidP="000165E6">
      <w:pPr>
        <w:rPr>
          <w:rFonts w:ascii="Times New Roman" w:hAnsi="Times New Roman" w:cs="Times New Roman"/>
        </w:rPr>
      </w:pPr>
      <w:r w:rsidRPr="00065783">
        <w:rPr>
          <w:rFonts w:ascii="Times New Roman" w:hAnsi="Times New Roman" w:cs="Times New Roman"/>
        </w:rPr>
        <w:t>-1 разряд-уборщик служебных помещений, сторож, дворник;</w:t>
      </w:r>
    </w:p>
    <w:p w:rsidR="00205E97" w:rsidRPr="00065783" w:rsidRDefault="00205E97" w:rsidP="000165E6">
      <w:pPr>
        <w:rPr>
          <w:rFonts w:ascii="Times New Roman" w:hAnsi="Times New Roman" w:cs="Times New Roman"/>
        </w:rPr>
      </w:pPr>
      <w:r w:rsidRPr="00065783">
        <w:rPr>
          <w:rFonts w:ascii="Times New Roman" w:hAnsi="Times New Roman" w:cs="Times New Roman"/>
        </w:rPr>
        <w:t>-2 разряд-подсобный рабочий кухни;</w:t>
      </w:r>
    </w:p>
    <w:p w:rsidR="00205E97" w:rsidRPr="00065783" w:rsidRDefault="00205E97" w:rsidP="000165E6">
      <w:pPr>
        <w:rPr>
          <w:rFonts w:ascii="Times New Roman" w:hAnsi="Times New Roman" w:cs="Times New Roman"/>
        </w:rPr>
      </w:pPr>
      <w:r w:rsidRPr="00065783">
        <w:rPr>
          <w:rFonts w:ascii="Times New Roman" w:hAnsi="Times New Roman" w:cs="Times New Roman"/>
        </w:rPr>
        <w:t>-3 разряд-рабочий по комплексному обслуживанию и ремонту зданий;</w:t>
      </w:r>
    </w:p>
    <w:p w:rsidR="00205E97" w:rsidRPr="00065783" w:rsidRDefault="00205E97" w:rsidP="000165E6">
      <w:pPr>
        <w:rPr>
          <w:rFonts w:ascii="Times New Roman" w:hAnsi="Times New Roman" w:cs="Times New Roman"/>
        </w:rPr>
      </w:pPr>
      <w:r w:rsidRPr="00065783">
        <w:rPr>
          <w:rFonts w:ascii="Times New Roman" w:hAnsi="Times New Roman" w:cs="Times New Roman"/>
        </w:rPr>
        <w:t>-4 разряд-электрик, оператор газовой котельной.</w:t>
      </w:r>
    </w:p>
    <w:p w:rsidR="00205E97" w:rsidRPr="00065783" w:rsidRDefault="00205E97" w:rsidP="000165E6">
      <w:pPr>
        <w:rPr>
          <w:rFonts w:ascii="Times New Roman" w:hAnsi="Times New Roman" w:cs="Times New Roman"/>
        </w:rPr>
      </w:pPr>
      <w:r w:rsidRPr="00065783">
        <w:rPr>
          <w:rFonts w:ascii="Times New Roman" w:hAnsi="Times New Roman" w:cs="Times New Roman"/>
        </w:rPr>
        <w:t xml:space="preserve">При установлении должностных окладов работников квалификационная категория учитывается по специальности, по которой им присвоена квалификационная категория. </w:t>
      </w:r>
    </w:p>
    <w:p w:rsidR="00205E97" w:rsidRDefault="00205E97" w:rsidP="000165E6">
      <w:pPr>
        <w:rPr>
          <w:rFonts w:ascii="Times New Roman" w:hAnsi="Times New Roman" w:cs="Times New Roman"/>
        </w:rPr>
      </w:pPr>
      <w:r w:rsidRPr="00065783">
        <w:rPr>
          <w:rFonts w:ascii="Times New Roman" w:hAnsi="Times New Roman" w:cs="Times New Roman"/>
        </w:rPr>
        <w:t>Руководителю учреждения, отнесенного ко второй группе по оплате труда руководителей, устанавливается максимальный размер на основании приказов отдела образования.</w:t>
      </w:r>
    </w:p>
    <w:p w:rsidR="00205E97" w:rsidRPr="00350E00" w:rsidRDefault="00205E97" w:rsidP="000165E6">
      <w:pPr>
        <w:rPr>
          <w:rFonts w:ascii="Times New Roman" w:hAnsi="Times New Roman" w:cs="Times New Roman"/>
          <w:b/>
          <w:bCs/>
        </w:rPr>
      </w:pPr>
      <w:r w:rsidRPr="00350E00">
        <w:rPr>
          <w:rFonts w:ascii="Times New Roman" w:hAnsi="Times New Roman" w:cs="Times New Roman"/>
          <w:b/>
          <w:bCs/>
        </w:rPr>
        <w:t>3. ПОРЯДОК УСТАНОВЛЕНИЯ ВЫПЛАТ КОМПЕНСАЦИОННОГО ХАРАКТЕРА</w:t>
      </w:r>
    </w:p>
    <w:p w:rsidR="00205E97" w:rsidRDefault="00205E97" w:rsidP="000165E6">
      <w:pPr>
        <w:rPr>
          <w:rFonts w:ascii="Times New Roman" w:hAnsi="Times New Roman" w:cs="Times New Roman"/>
        </w:rPr>
      </w:pPr>
      <w:r>
        <w:rPr>
          <w:rFonts w:ascii="Times New Roman" w:hAnsi="Times New Roman" w:cs="Times New Roman"/>
        </w:rPr>
        <w:t>1. Все виды выплат компенсационного характера, входящие в систему оплаты труда работников, устанавливаются в соответствии с Перечнем видов выплат компенсационного характера в бюджетных учреждениях, утвержденным Постановлением администрации Хлевенского муниципального района от 29.10.2008г №397 «О  компенсационных и стимулирующих выплатах работникам бюджетных учреждений».</w:t>
      </w:r>
    </w:p>
    <w:p w:rsidR="00205E97" w:rsidRDefault="00205E97" w:rsidP="000165E6">
      <w:pPr>
        <w:rPr>
          <w:rFonts w:ascii="Times New Roman" w:hAnsi="Times New Roman" w:cs="Times New Roman"/>
        </w:rPr>
      </w:pPr>
      <w:r>
        <w:rPr>
          <w:rFonts w:ascii="Times New Roman" w:hAnsi="Times New Roman" w:cs="Times New Roman"/>
        </w:rPr>
        <w:t>2. Перечень работ, должностей и профессий и конкретные размеры и условия осуществления выплат компенсационного характера устанавливаются коллективными договорами, соглашениями, с учетом мнений выборного органа первичной профсоюзной организации.</w:t>
      </w:r>
    </w:p>
    <w:p w:rsidR="00205E97" w:rsidRDefault="00205E97" w:rsidP="000165E6">
      <w:pPr>
        <w:rPr>
          <w:rFonts w:ascii="Times New Roman" w:hAnsi="Times New Roman" w:cs="Times New Roman"/>
        </w:rPr>
      </w:pPr>
      <w:r>
        <w:rPr>
          <w:rFonts w:ascii="Times New Roman" w:hAnsi="Times New Roman" w:cs="Times New Roman"/>
        </w:rPr>
        <w:t>3. Размеры выплат</w:t>
      </w:r>
      <w:r w:rsidRPr="00F8504D">
        <w:rPr>
          <w:rFonts w:ascii="Times New Roman" w:hAnsi="Times New Roman" w:cs="Times New Roman"/>
        </w:rPr>
        <w:t xml:space="preserve"> </w:t>
      </w:r>
      <w:r>
        <w:rPr>
          <w:rFonts w:ascii="Times New Roman" w:hAnsi="Times New Roman" w:cs="Times New Roman"/>
        </w:rPr>
        <w:t>компенсационного характера не могут быть ниже размеров, установленным трудовым законодательством и иными нормативными правовыми актами, содержащими нормы трудового права.</w:t>
      </w:r>
    </w:p>
    <w:p w:rsidR="00205E97" w:rsidRDefault="00205E97" w:rsidP="000165E6">
      <w:pPr>
        <w:rPr>
          <w:rFonts w:ascii="Times New Roman" w:hAnsi="Times New Roman" w:cs="Times New Roman"/>
        </w:rPr>
      </w:pPr>
      <w:r>
        <w:rPr>
          <w:rFonts w:ascii="Times New Roman" w:hAnsi="Times New Roman" w:cs="Times New Roman"/>
        </w:rPr>
        <w:t>4. Размеры компенсационных выплат устанавливаются исходя  из сложившихся в учреждении условий труда и норм законодательства, гарантирующих предоставление указанных выплат.</w:t>
      </w:r>
    </w:p>
    <w:p w:rsidR="00205E97" w:rsidRDefault="00205E97" w:rsidP="000165E6">
      <w:pPr>
        <w:rPr>
          <w:rFonts w:ascii="Times New Roman" w:hAnsi="Times New Roman" w:cs="Times New Roman"/>
        </w:rPr>
      </w:pPr>
      <w:r>
        <w:rPr>
          <w:rFonts w:ascii="Times New Roman" w:hAnsi="Times New Roman" w:cs="Times New Roman"/>
        </w:rPr>
        <w:t>5. Руководителям и специалистам, работающим на селе, установленные оклады повышаются на 25%.</w:t>
      </w:r>
    </w:p>
    <w:p w:rsidR="00205E97" w:rsidRDefault="00205E97" w:rsidP="000165E6">
      <w:pPr>
        <w:rPr>
          <w:rFonts w:ascii="Times New Roman" w:hAnsi="Times New Roman" w:cs="Times New Roman"/>
        </w:rPr>
      </w:pPr>
      <w:r>
        <w:rPr>
          <w:rFonts w:ascii="Times New Roman" w:hAnsi="Times New Roman" w:cs="Times New Roman"/>
        </w:rPr>
        <w:t>6. Работникам школы, занятым на работах с вредными и (или) опасными условиями труда, должностные оклады повышаются на 12% по результатам аттестации рабочего места. Выплаты устанавливаются за время фактической занятости работника на таких рабочих местах:</w:t>
      </w:r>
    </w:p>
    <w:p w:rsidR="00205E97" w:rsidRDefault="00205E97" w:rsidP="000165E6">
      <w:pPr>
        <w:rPr>
          <w:rFonts w:ascii="Times New Roman" w:hAnsi="Times New Roman" w:cs="Times New Roman"/>
        </w:rPr>
      </w:pPr>
      <w:r>
        <w:rPr>
          <w:rFonts w:ascii="Times New Roman" w:hAnsi="Times New Roman" w:cs="Times New Roman"/>
        </w:rPr>
        <w:t>-уборщице служебных помещений.</w:t>
      </w:r>
    </w:p>
    <w:p w:rsidR="00205E97" w:rsidRDefault="00205E97" w:rsidP="000165E6">
      <w:pPr>
        <w:rPr>
          <w:rFonts w:ascii="Times New Roman" w:hAnsi="Times New Roman" w:cs="Times New Roman"/>
        </w:rPr>
      </w:pPr>
      <w:r>
        <w:rPr>
          <w:rFonts w:ascii="Times New Roman" w:hAnsi="Times New Roman" w:cs="Times New Roman"/>
        </w:rPr>
        <w:t>Сторожу должностной оклад повышается на 35% за работу в ночное время за каждый час работы с 22.00 до 6.00 час.</w:t>
      </w:r>
    </w:p>
    <w:p w:rsidR="00205E97" w:rsidRDefault="00205E97" w:rsidP="000165E6">
      <w:pPr>
        <w:rPr>
          <w:rFonts w:ascii="Times New Roman" w:hAnsi="Times New Roman" w:cs="Times New Roman"/>
        </w:rPr>
      </w:pPr>
      <w:r>
        <w:rPr>
          <w:rFonts w:ascii="Times New Roman" w:hAnsi="Times New Roman" w:cs="Times New Roman"/>
        </w:rPr>
        <w:t>7. Размер выплат  за сверхурочную работу, работу в выходные и праздничные дни устанавливаются согласно ТК.</w:t>
      </w:r>
    </w:p>
    <w:p w:rsidR="00205E97" w:rsidRDefault="00205E97" w:rsidP="000165E6">
      <w:pPr>
        <w:rPr>
          <w:rFonts w:ascii="Times New Roman" w:hAnsi="Times New Roman" w:cs="Times New Roman"/>
        </w:rPr>
      </w:pPr>
      <w:r>
        <w:rPr>
          <w:rFonts w:ascii="Times New Roman" w:hAnsi="Times New Roman" w:cs="Times New Roman"/>
        </w:rPr>
        <w:t>8. Учителям за индивидуальное обучение на дому больных детей при наличии соответствующего медицинского заключения выплачивается 20% к ставке.</w:t>
      </w:r>
    </w:p>
    <w:p w:rsidR="00205E97" w:rsidRDefault="00205E97" w:rsidP="000165E6">
      <w:pPr>
        <w:rPr>
          <w:rFonts w:ascii="Times New Roman" w:hAnsi="Times New Roman" w:cs="Times New Roman"/>
        </w:rPr>
      </w:pPr>
      <w:r>
        <w:rPr>
          <w:rFonts w:ascii="Times New Roman" w:hAnsi="Times New Roman" w:cs="Times New Roman"/>
        </w:rPr>
        <w:t>9. Выплаты компенсационного характера за увеличение объема работы устанавливаются в следующих размерах от должностного оклада без учета других повышений, доплат и надбавок:</w:t>
      </w:r>
    </w:p>
    <w:p w:rsidR="00205E97" w:rsidRDefault="00205E97" w:rsidP="000165E6">
      <w:pPr>
        <w:rPr>
          <w:rFonts w:ascii="Times New Roman" w:hAnsi="Times New Roman" w:cs="Times New Roman"/>
        </w:rPr>
      </w:pPr>
      <w:r>
        <w:rPr>
          <w:rFonts w:ascii="Times New Roman" w:hAnsi="Times New Roman" w:cs="Times New Roman"/>
        </w:rPr>
        <w:t>-за проверку письменных работ, исходя из установленной наполняемости и в зависимости от числа учащихся в классе на 1 сентября:</w:t>
      </w:r>
    </w:p>
    <w:p w:rsidR="00205E97" w:rsidRDefault="00205E97" w:rsidP="000165E6">
      <w:pPr>
        <w:rPr>
          <w:rFonts w:ascii="Times New Roman" w:hAnsi="Times New Roman" w:cs="Times New Roman"/>
        </w:rPr>
      </w:pPr>
      <w:r>
        <w:rPr>
          <w:rFonts w:ascii="Times New Roman" w:hAnsi="Times New Roman" w:cs="Times New Roman"/>
        </w:rPr>
        <w:t>1-4 классы-до 25%;</w:t>
      </w:r>
    </w:p>
    <w:p w:rsidR="00205E97" w:rsidRDefault="00205E97" w:rsidP="000165E6">
      <w:pPr>
        <w:rPr>
          <w:rFonts w:ascii="Times New Roman" w:hAnsi="Times New Roman" w:cs="Times New Roman"/>
        </w:rPr>
      </w:pPr>
      <w:r>
        <w:rPr>
          <w:rFonts w:ascii="Times New Roman" w:hAnsi="Times New Roman" w:cs="Times New Roman"/>
        </w:rPr>
        <w:t>русский язык, литература-до 30%;</w:t>
      </w:r>
    </w:p>
    <w:p w:rsidR="00205E97" w:rsidRDefault="00205E97" w:rsidP="000165E6">
      <w:pPr>
        <w:rPr>
          <w:rFonts w:ascii="Times New Roman" w:hAnsi="Times New Roman" w:cs="Times New Roman"/>
        </w:rPr>
      </w:pPr>
      <w:r>
        <w:rPr>
          <w:rFonts w:ascii="Times New Roman" w:hAnsi="Times New Roman" w:cs="Times New Roman"/>
        </w:rPr>
        <w:t>-за классное руководство работникам, ведущим преподавательскую работу, из установленной наполняемости и в зависимости от числа учащихся в классе на 1 сентября:</w:t>
      </w:r>
    </w:p>
    <w:p w:rsidR="00205E97" w:rsidRDefault="00205E97" w:rsidP="000165E6">
      <w:pPr>
        <w:rPr>
          <w:rFonts w:ascii="Times New Roman" w:hAnsi="Times New Roman" w:cs="Times New Roman"/>
        </w:rPr>
      </w:pPr>
      <w:r>
        <w:rPr>
          <w:rFonts w:ascii="Times New Roman" w:hAnsi="Times New Roman" w:cs="Times New Roman"/>
        </w:rPr>
        <w:t>1-4 классы-до 50%;           5-11 классы-до 60%;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математика-до 20%;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иностранный язык, химия, физика, биология, естествознание-до 15%;</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география, история, природоведение, обществознание-до 10%;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заведован</w:t>
      </w:r>
      <w:r>
        <w:rPr>
          <w:rFonts w:ascii="Times New Roman" w:hAnsi="Times New Roman" w:cs="Times New Roman"/>
          <w:sz w:val="24"/>
          <w:szCs w:val="24"/>
        </w:rPr>
        <w:t xml:space="preserve">ие учебными кабинетами </w:t>
      </w:r>
      <w:r w:rsidRPr="003079C5">
        <w:rPr>
          <w:rFonts w:ascii="Times New Roman" w:hAnsi="Times New Roman" w:cs="Times New Roman"/>
          <w:sz w:val="24"/>
          <w:szCs w:val="24"/>
        </w:rPr>
        <w:t>-до 15%;</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заведование учебны</w:t>
      </w:r>
      <w:r>
        <w:rPr>
          <w:rFonts w:ascii="Times New Roman" w:hAnsi="Times New Roman" w:cs="Times New Roman"/>
          <w:sz w:val="24"/>
          <w:szCs w:val="24"/>
        </w:rPr>
        <w:t>ми мастерскими -до 25%</w:t>
      </w:r>
      <w:r w:rsidRPr="003079C5">
        <w:rPr>
          <w:rFonts w:ascii="Times New Roman" w:hAnsi="Times New Roman" w:cs="Times New Roman"/>
          <w:sz w:val="24"/>
          <w:szCs w:val="24"/>
        </w:rPr>
        <w:t>;</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заведование учебно-опытным участком с 1 марта  по 31 октября-до 30% ставки;</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заведование теплицей-до 35% ставки.</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Молодым специалистам  выплачивается до 30%  от учебной нагрузки или от  объема работ по штатной должности.</w:t>
      </w:r>
    </w:p>
    <w:p w:rsidR="00205E97" w:rsidRDefault="00205E97" w:rsidP="000165E6">
      <w:pPr>
        <w:rPr>
          <w:rFonts w:ascii="Times New Roman" w:hAnsi="Times New Roman" w:cs="Times New Roman"/>
          <w:b/>
          <w:bCs/>
          <w:sz w:val="24"/>
          <w:szCs w:val="24"/>
        </w:rPr>
      </w:pPr>
      <w:r>
        <w:rPr>
          <w:rFonts w:ascii="Times New Roman" w:hAnsi="Times New Roman" w:cs="Times New Roman"/>
          <w:b/>
          <w:bCs/>
          <w:sz w:val="24"/>
          <w:szCs w:val="24"/>
        </w:rPr>
        <w:t xml:space="preserve">4. </w:t>
      </w:r>
      <w:r w:rsidRPr="00C02208">
        <w:rPr>
          <w:rFonts w:ascii="Times New Roman" w:hAnsi="Times New Roman" w:cs="Times New Roman"/>
          <w:b/>
          <w:bCs/>
          <w:sz w:val="24"/>
          <w:szCs w:val="24"/>
        </w:rPr>
        <w:t xml:space="preserve"> ПОРЯДОК УС</w:t>
      </w:r>
      <w:r>
        <w:rPr>
          <w:rFonts w:ascii="Times New Roman" w:hAnsi="Times New Roman" w:cs="Times New Roman"/>
          <w:b/>
          <w:bCs/>
          <w:sz w:val="24"/>
          <w:szCs w:val="24"/>
        </w:rPr>
        <w:t xml:space="preserve">ТАНОВЛЕНИЯ </w:t>
      </w:r>
      <w:r w:rsidRPr="00C02208">
        <w:rPr>
          <w:rFonts w:ascii="Times New Roman" w:hAnsi="Times New Roman" w:cs="Times New Roman"/>
          <w:b/>
          <w:bCs/>
          <w:sz w:val="24"/>
          <w:szCs w:val="24"/>
        </w:rPr>
        <w:t xml:space="preserve"> ВЫПЛАТ</w:t>
      </w:r>
      <w:r>
        <w:rPr>
          <w:rFonts w:ascii="Times New Roman" w:hAnsi="Times New Roman" w:cs="Times New Roman"/>
          <w:b/>
          <w:bCs/>
          <w:sz w:val="24"/>
          <w:szCs w:val="24"/>
        </w:rPr>
        <w:t xml:space="preserve"> СТИМУЛИРУЮЩЕГО ХАРАКТЕРА</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Все виды выплат стимулирующего характера, размеры и условия их осуществлениы устанавливаются коллективным договором, настоящим положением с учетом мнения выборного органа первичной профсоюзной организации в соответствии с Перечнем видов выплат стимулирующего характера в бюджетных учреждениях, утвержденным Постановлением администрации Хлевенского муниципального района от 29.10.2008г. №397 «О компенсационных и стимулирующих выплатах работникам бюджетных учреждений»  в пределах средств, выделенных на эти цели:</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-руководителю до 200% должностного оклада согласно приказа отдела образования;</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-заместителям руководителя, завфилиалами, главному бухгалтеру до 100% оклада согласно приказа руководителя;</w:t>
      </w:r>
    </w:p>
    <w:p w:rsidR="00205E97" w:rsidRPr="003079C5" w:rsidRDefault="00205E97" w:rsidP="000165E6">
      <w:pPr>
        <w:rPr>
          <w:rFonts w:ascii="Times New Roman" w:hAnsi="Times New Roman" w:cs="Times New Roman"/>
          <w:sz w:val="24"/>
          <w:szCs w:val="24"/>
        </w:rPr>
      </w:pPr>
      <w:r>
        <w:rPr>
          <w:rFonts w:ascii="Times New Roman" w:hAnsi="Times New Roman" w:cs="Times New Roman"/>
          <w:sz w:val="24"/>
          <w:szCs w:val="24"/>
        </w:rPr>
        <w:t>-бухгалтеру до 95</w:t>
      </w:r>
      <w:r w:rsidRPr="003079C5">
        <w:rPr>
          <w:rFonts w:ascii="Times New Roman" w:hAnsi="Times New Roman" w:cs="Times New Roman"/>
          <w:sz w:val="24"/>
          <w:szCs w:val="24"/>
        </w:rPr>
        <w:t>% оклада;</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и.о. диспетчера -3600 руб;</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и.о. кассира-3600 руб;</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-ежемесячные выплаты за почетное звание «Заслуженный учитель» - 25% ставки без учета других надбавок и доплат ( за исключением руководителя, заместителя руководителя) при условии соответствия работающих профилю учреждения или педагогической нагрузке;</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звание «Учитель года»-10% ставки;</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районное методобъединение-1000 руб;</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 стаж работы, выслугу лет:</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 xml:space="preserve"> главному бухгалтеру, бухгалтерам:</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3 до 5 лет-10%;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5 до 10 лет-20%;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от 10 до 15 лет-25%;</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свыше 15 лет-30%.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Заведующим библиотеками, библиотекарям:</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1 до 5 лет-20%;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5 до 10 лет-25%;</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10 до 15 лет-30%;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от 15 до 20 лет-35%;</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20 и более лет-40%.</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 xml:space="preserve">Установление ежемесячных выплат за почетное звание «Заслуженный», за интенсивность труда, надбавки молодым специалистам, за стаж работы осуществляется в начале учебного года. </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Решение об установлении указанных выплат</w:t>
      </w:r>
      <w:r>
        <w:rPr>
          <w:rFonts w:ascii="Times New Roman" w:hAnsi="Times New Roman" w:cs="Times New Roman"/>
          <w:sz w:val="24"/>
          <w:szCs w:val="24"/>
        </w:rPr>
        <w:t xml:space="preserve"> </w:t>
      </w:r>
      <w:r w:rsidRPr="003079C5">
        <w:rPr>
          <w:rFonts w:ascii="Times New Roman" w:hAnsi="Times New Roman" w:cs="Times New Roman"/>
          <w:sz w:val="24"/>
          <w:szCs w:val="24"/>
        </w:rPr>
        <w:t>руководителю образовательного учреждения принимается учредителем, другим работникам-</w:t>
      </w:r>
      <w:r>
        <w:rPr>
          <w:rFonts w:ascii="Times New Roman" w:hAnsi="Times New Roman" w:cs="Times New Roman"/>
          <w:sz w:val="24"/>
          <w:szCs w:val="24"/>
        </w:rPr>
        <w:t xml:space="preserve"> </w:t>
      </w:r>
      <w:r w:rsidRPr="003079C5">
        <w:rPr>
          <w:rFonts w:ascii="Times New Roman" w:hAnsi="Times New Roman" w:cs="Times New Roman"/>
          <w:sz w:val="24"/>
          <w:szCs w:val="24"/>
        </w:rPr>
        <w:t>руководителем образовательного учреждения после согласования с выборным органом первичной профсоюзной организации.</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Поощрительные выплаты за результативность и эффективность работы выплачиваются по результатам  оценки выполнения утвержденных критериев и показателей деятельности каждого работника образовательного учреждения.</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Критерии и показатели деятельности руководителя утверждаются отделом образования.</w:t>
      </w:r>
    </w:p>
    <w:p w:rsidR="00205E97" w:rsidRPr="003079C5" w:rsidRDefault="00205E97" w:rsidP="000165E6">
      <w:pPr>
        <w:rPr>
          <w:rFonts w:ascii="Times New Roman" w:hAnsi="Times New Roman" w:cs="Times New Roman"/>
          <w:sz w:val="24"/>
          <w:szCs w:val="24"/>
        </w:rPr>
      </w:pPr>
      <w:r w:rsidRPr="003079C5">
        <w:rPr>
          <w:rFonts w:ascii="Times New Roman" w:hAnsi="Times New Roman" w:cs="Times New Roman"/>
          <w:sz w:val="24"/>
          <w:szCs w:val="24"/>
        </w:rPr>
        <w:t>Критерии и показатели деятельности заместителей руководителя, заведующих филиалами, главного бухгалтера утверждаются руководителем образовательного учреждения в разрезе должностей после согласования с выборным органом первичной профсоюзной организации.</w:t>
      </w:r>
    </w:p>
    <w:p w:rsidR="00205E97" w:rsidRPr="00C02208" w:rsidRDefault="00205E97" w:rsidP="000165E6">
      <w:pPr>
        <w:jc w:val="center"/>
        <w:rPr>
          <w:rFonts w:ascii="Times New Roman" w:hAnsi="Times New Roman" w:cs="Times New Roman"/>
          <w:b/>
          <w:bCs/>
          <w:sz w:val="24"/>
          <w:szCs w:val="24"/>
        </w:rPr>
      </w:pPr>
      <w:r w:rsidRPr="00C02208">
        <w:rPr>
          <w:rFonts w:ascii="Times New Roman" w:hAnsi="Times New Roman" w:cs="Times New Roman"/>
          <w:b/>
          <w:bCs/>
          <w:sz w:val="24"/>
          <w:szCs w:val="24"/>
        </w:rPr>
        <w:t>4.1 ПОРЯДОК УСТАНОВЛЕНИЯ РАЗМЕРА ПООЩРИТЕЛЬНЫХ ВЫПЛАТ ИЗ СТИМУЛИРУЮЩЕЙ ЧАСТИ ФОНДА ОПЛАТЫ ТРУДА ЗА РЕЗУЛЬТАТИВНОСТЬ И ЭФФЕКТИВНОСТЬ РАБОТЫ.</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Размеры поощрительных выплат за качественную  и эффективную работу устанавливаются по результатам оценки выполнения утвержденных критериев и показателей результативности и эффективности работы всех работников образовательного учреждения.</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Для оценки результативности и</w:t>
      </w:r>
      <w:r>
        <w:rPr>
          <w:rFonts w:ascii="Times New Roman" w:hAnsi="Times New Roman" w:cs="Times New Roman"/>
          <w:sz w:val="24"/>
          <w:szCs w:val="24"/>
        </w:rPr>
        <w:t xml:space="preserve"> эффективности работы работнико</w:t>
      </w:r>
      <w:r w:rsidRPr="00C02208">
        <w:rPr>
          <w:rFonts w:ascii="Times New Roman" w:hAnsi="Times New Roman" w:cs="Times New Roman"/>
          <w:sz w:val="24"/>
          <w:szCs w:val="24"/>
        </w:rPr>
        <w:t>в утверждается перечень критериев и показателей работы с указанием весового коэффициента каждого критерия и показателя в разрезе наименований должностей, установленных в штатном расписании учреждения. По каждому критерию устанавливаются показатели, наиболее полно показывающие степень результативности труда работников.</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Оценка выполнения утвержденных критериев и показателей осуществляется рабочей комиссией образовательного учреждения, созданной для этих целей, с участием органа государственно-общественного самоуправления образовательного учреждения и выборного органа первичной профсоюзной организации.</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Оценка результативности и эффективности работы руководителя образовательного учреждения осуществляется рабочей комиссией, созданной для этих целей учредителем.</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Критерии и показатели деятельности заместителей руководителя, главного бухгалтера, завхоза, зав.филиалами утверждаются директором школы.</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Размер поощрительных выплат за результативность и эффективность труда работникам образовательного учреждения определяется следующим образом: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-определяется объем стимулирующей части фонда оплаты труда работников образовательного учреждения, отводимый на выплату поощрительных надбавок по результатам работы (в размере 20% от расходов на оплату труда) на основе проведенной оценки профессиональной деятельности работников. В августе и в январе проводит подсчет баллов за соответствующий период  по всем критериям и показателям с учетом  их весового коэффициента для каждого работника. Сумма баллов по каждой должности определяется пропорционально нагрузке, если совмещенная должность составляет 0,5 ставки и менее. После подсчета баллов для оценки результативности работы работников составляетсяч сводный оценочный лист, отражающий суммарное количество баллов, набранное каждым работником. Путем суммирования баллов, набранных каждым работником, определяется общая сумма баллов, используемая для определения денежного веса одного балла;</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-размер стимулирующей части фонда оплаты труда, отводимый на поощрительные выплаты, делится на общую сумму баллов, набранную работниками образовательного учреждения. В результате получается денежный вес в рублях одного балла;</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-денежный вес одного балла умножается на сумму баллов каждого работника и получается размерпоощрительных выплат работника на рассматриваемый период. Полученный размер выплат выплачивается равными долями ежемесячно.</w:t>
      </w:r>
    </w:p>
    <w:p w:rsidR="00205E97" w:rsidRDefault="00205E97" w:rsidP="000165E6"/>
    <w:p w:rsidR="00205E97" w:rsidRPr="00C02208" w:rsidRDefault="00205E97" w:rsidP="000165E6">
      <w:pPr>
        <w:jc w:val="center"/>
        <w:rPr>
          <w:rFonts w:ascii="Times New Roman" w:hAnsi="Times New Roman" w:cs="Times New Roman"/>
          <w:b/>
          <w:bCs/>
          <w:sz w:val="24"/>
          <w:szCs w:val="24"/>
        </w:rPr>
      </w:pPr>
      <w:r w:rsidRPr="00C02208">
        <w:rPr>
          <w:rFonts w:ascii="Times New Roman" w:hAnsi="Times New Roman" w:cs="Times New Roman"/>
          <w:sz w:val="24"/>
          <w:szCs w:val="24"/>
        </w:rPr>
        <w:t xml:space="preserve">5. </w:t>
      </w:r>
      <w:r w:rsidRPr="00C02208">
        <w:rPr>
          <w:rFonts w:ascii="Times New Roman" w:hAnsi="Times New Roman" w:cs="Times New Roman"/>
          <w:b/>
          <w:bCs/>
          <w:sz w:val="24"/>
          <w:szCs w:val="24"/>
        </w:rPr>
        <w:t>РЕГЛАМЕНТ УЧАСТИЯ ОРГАНА ГОСУДАРСТВЕННО-ОБЩЕСТВЕННОГОСАМОУПРАВЛЕНИЯ В РАСПРЕДЕЛЕНИИ СТИМУЛИРУЮЩИХ ВЫПЛАТ</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Оценку выполнения работниками утвержденных критериев и показателей осуществляет рабочая комиссия, созданная для этих целей приказом школы, а для руководителя комиссией учредителя.</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В состав рабочей комиссии в обязательном порядке включаются представители органа государственно-общественного  самоуправления и выборного органа первичной профсоюзной организации.</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Каждый работник школы, в т.ч. совместитель, представляет в рабочую комиссию</w:t>
      </w:r>
      <w:r>
        <w:rPr>
          <w:rFonts w:ascii="Times New Roman" w:hAnsi="Times New Roman" w:cs="Times New Roman"/>
          <w:sz w:val="24"/>
          <w:szCs w:val="24"/>
        </w:rPr>
        <w:t xml:space="preserve"> </w:t>
      </w:r>
      <w:r w:rsidRPr="00C02208">
        <w:rPr>
          <w:rFonts w:ascii="Times New Roman" w:hAnsi="Times New Roman" w:cs="Times New Roman"/>
          <w:sz w:val="24"/>
          <w:szCs w:val="24"/>
        </w:rPr>
        <w:t>аналитическую справку о работе по выполнению критериев и показателей за соответствующий период. За период работы с января по август справка представляется к 5 сентября, за сентябрь-декабрь к 5 января. Аналитическая справка должна содержать текстовую часть(краткий анализ работы с приведением  конкретных цифр, процентов, фамилий учащихся и др. и анализ выполнения утвержденных критериев и показателей.</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Результаты оценки оформляются оценочными листами утвержденной формыв по каждому работнику (включая руководителя). Оценочные листы составляются в одном экземпляре. На основании результатов оцночных листов составляется сводный оценочный лист. Результаты оценки заносятся в протокол утверждениясводного оценочного листа выполнения утвержденных критериев и показателей результативности и эффективности работы работников школы на выплату поощрительных выплат из стимулирующей части фонда оплаты труда за соответствующий период.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работника о выдаче копии оценочного листа, ему выдается заверенная копия  с подписью руководителя и печатью.</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Руководитель копию протокола с листом согласования и сопроводительным письмом передает для рассмотрения и согласования в орган государственно-общественного самоуправления и выборный орган первичной профсоюзной организации.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В листе согласования протокола председатель  органа  государственно-общественного самоуправления, председатель  выборного органа  первичной профсоюзной организации ставят свои подписи и дату согласования и передают в образовательное учреждение.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После получения листа согласования протокола с органом государственно-общественного самоуправления и выборным органом первичной профсоюзной организации руководитель издает приказ о поощрительных выплатах за результативность и эффективность труда работникам  за соответствующий период и передает его с приложением  оригиналов протокола и оценочных листов в бухгалтерию для начисления.</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Решение о выплате ежемесячных поощрительных выплат за результативность и эффективность  руководителю принимается учредителем.</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  Выплата ежемесячных поощрительных выплат руководителю осуществляется на основании приказа учредителя.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Заседания по рассмотрению вопроса установления   ежемесячных поощрительных выплат по результатам работы проводятся два раза в год: в сентябре и январе в первой половине месяца. В случае несогласия работника с результатами оценки в течение 5 дней с момента ознакомления его с оценочным листом с его баллами,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Основанием для подачи такого заявления может быть только факт нарушения установленных настоящими рекомендациями норм, а также технические ошибки при работе с текстами, таблицами, цифровыми данными и т.п.  Апелляция по другим основаниям комиссией не принимается и не рассматривается.</w:t>
      </w:r>
    </w:p>
    <w:p w:rsidR="00205E97" w:rsidRPr="00C02208"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 xml:space="preserve">Комиссия обязана осуществить проверку обоснованности заявления работника и дать ему ответ по результатам проверки в течение 5 дней после принятия заявления. В случае установления в ходе проверки факта нарушения норм настоящих рекомендаций,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rsidR="00205E97" w:rsidRDefault="00205E97" w:rsidP="000165E6">
      <w:pPr>
        <w:rPr>
          <w:rFonts w:ascii="Times New Roman" w:hAnsi="Times New Roman" w:cs="Times New Roman"/>
          <w:sz w:val="24"/>
          <w:szCs w:val="24"/>
        </w:rPr>
      </w:pPr>
      <w:r w:rsidRPr="00C02208">
        <w:rPr>
          <w:rFonts w:ascii="Times New Roman" w:hAnsi="Times New Roman" w:cs="Times New Roman"/>
          <w:sz w:val="24"/>
          <w:szCs w:val="24"/>
        </w:rPr>
        <w:t>По истечении 10 дней после заседания комиссии решение комиссии об утверждении оценочного листа вступает в силу.</w:t>
      </w:r>
    </w:p>
    <w:p w:rsidR="00205E97" w:rsidRPr="00EE4FED" w:rsidRDefault="00205E97" w:rsidP="000165E6">
      <w:pPr>
        <w:rPr>
          <w:rFonts w:ascii="Times New Roman" w:hAnsi="Times New Roman" w:cs="Times New Roman"/>
          <w:b/>
          <w:bCs/>
          <w:sz w:val="24"/>
          <w:szCs w:val="24"/>
        </w:rPr>
      </w:pPr>
      <w:r w:rsidRPr="00EE4FED">
        <w:rPr>
          <w:rFonts w:ascii="Times New Roman" w:hAnsi="Times New Roman" w:cs="Times New Roman"/>
          <w:b/>
          <w:bCs/>
          <w:sz w:val="24"/>
          <w:szCs w:val="24"/>
        </w:rPr>
        <w:t>6. ПОРЯДОК ВЫПЛАТЫ ПРЕМИЙ И ОКАЗАНИЯ МАТЕРИАЛЬНОЙ ПОМОЩИ</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Премии заместителям директора, зав.филиалами, завхозу, бухгалтеру и другим работникам школы выплачиваются на основании приказа директора за следующие показатели:</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-за качественную работу в лагере дневного  пребывания;</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-за отсутствие замечаний по нецелевому и неэффективному использованию бюджетных и внебюджетных средств бухгалтеру и главному бухгалтеру;</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-за качественную подготовку учащихся школы и высокие их достижения в областных и районных конкурсах, соревнованиях, олимпиадах, конференциях и т.д.</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Материальная помощь может быть оказана работникам учреждения в пределах средств, выделенных на оплату труда:</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-рождение ребенка работника, тяжелое материальное положение работника, длительная болезнь работника или его близких, несчастный случай, смерть работника, его родителей, детей, стихийные бедствия-1500 руб;</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-юбилейные даты: 50,55,60,65,70 лет-до 3000 руб;</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-в связи с выходом на пенсию 55 и 60 лет-до 1 оклада;</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-праздничные даты: День учителя, День бухгалтерского работника, Новый год, 23 февраля, 8 Марта-до 1500 руб;</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В конце учебного года работникам школы, имеющим детей-выпускников школы, материальная помощь оказывается до их ставки.</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Материальная помощь выплачивается на основании приказа директора школы, в котором кокретно указывается размер каждому работнику.</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На премирование и оказание материальной помощи могут быть направлены средства из экономии фонда оплаты труда.</w:t>
      </w:r>
    </w:p>
    <w:p w:rsidR="00205E97" w:rsidRPr="00841086" w:rsidRDefault="00205E97" w:rsidP="000165E6">
      <w:pPr>
        <w:jc w:val="center"/>
        <w:rPr>
          <w:rFonts w:ascii="Times New Roman" w:hAnsi="Times New Roman" w:cs="Times New Roman"/>
          <w:b/>
          <w:bCs/>
          <w:sz w:val="24"/>
          <w:szCs w:val="24"/>
          <w:shd w:val="clear" w:color="auto" w:fill="FFFFFF"/>
        </w:rPr>
      </w:pPr>
      <w:r w:rsidRPr="00841086">
        <w:rPr>
          <w:rFonts w:ascii="Times New Roman" w:hAnsi="Times New Roman" w:cs="Times New Roman"/>
          <w:b/>
          <w:bCs/>
          <w:sz w:val="24"/>
          <w:szCs w:val="24"/>
          <w:shd w:val="clear" w:color="auto" w:fill="FFFFFF"/>
        </w:rPr>
        <w:t>7. ПОРЯДОК ПРЕДОСТАВЛЕНИЯ ОТПУСКА</w:t>
      </w:r>
    </w:p>
    <w:p w:rsidR="00205E97" w:rsidRPr="00841086" w:rsidRDefault="00205E97" w:rsidP="000165E6">
      <w:pPr>
        <w:rPr>
          <w:rFonts w:ascii="Times New Roman" w:hAnsi="Times New Roman" w:cs="Times New Roman"/>
          <w:sz w:val="24"/>
          <w:szCs w:val="24"/>
        </w:rPr>
      </w:pPr>
      <w:r w:rsidRPr="00841086">
        <w:rPr>
          <w:rFonts w:ascii="Times New Roman" w:hAnsi="Times New Roman" w:cs="Times New Roman"/>
          <w:sz w:val="24"/>
          <w:szCs w:val="24"/>
          <w:shd w:val="clear" w:color="auto" w:fill="FFFFFF"/>
        </w:rPr>
        <w:t>Работникам предоставляются ежегодные отпуска с сохранением места работы (должности) и</w:t>
      </w:r>
      <w:r w:rsidRPr="00841086">
        <w:rPr>
          <w:rStyle w:val="apple-converted-space"/>
          <w:sz w:val="24"/>
          <w:szCs w:val="24"/>
        </w:rPr>
        <w:t> </w:t>
      </w:r>
      <w:r w:rsidRPr="00841086">
        <w:rPr>
          <w:rFonts w:ascii="Times New Roman" w:hAnsi="Times New Roman" w:cs="Times New Roman"/>
          <w:sz w:val="24"/>
          <w:szCs w:val="24"/>
        </w:rPr>
        <w:t>среднего заработка</w:t>
      </w:r>
      <w:r w:rsidRPr="00841086">
        <w:rPr>
          <w:rFonts w:ascii="Times New Roman" w:hAnsi="Times New Roman" w:cs="Times New Roman"/>
          <w:sz w:val="24"/>
          <w:szCs w:val="24"/>
          <w:shd w:val="clear" w:color="auto" w:fill="FFFFFF"/>
        </w:rPr>
        <w:t>.</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Ежегодный основной оплачиваемый отпуск продолжительностью 28 календарных дней  предоставляется следующим работникам: секретарю, библиотекарю, завхозу, оператору газовых котельных, сторожу;</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 xml:space="preserve"> отпуск продолжительностью 35 календарных дней предоставляется уборщику служебных помещений;</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отпуск продолжительностью 37 календарных дней предоставляется бухгалтеру;</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отпуск продолжительностью 42 календарных дня предоставляется главному бухгалтеру;</w:t>
      </w:r>
    </w:p>
    <w:p w:rsidR="00205E97" w:rsidRPr="00841086" w:rsidRDefault="00205E97" w:rsidP="000165E6">
      <w:pPr>
        <w:rPr>
          <w:rFonts w:ascii="Times New Roman" w:hAnsi="Times New Roman" w:cs="Times New Roman"/>
          <w:sz w:val="24"/>
          <w:szCs w:val="24"/>
          <w:shd w:val="clear" w:color="auto" w:fill="FFFFFF"/>
        </w:rPr>
      </w:pPr>
      <w:r w:rsidRPr="00841086">
        <w:rPr>
          <w:rFonts w:ascii="Times New Roman" w:hAnsi="Times New Roman" w:cs="Times New Roman"/>
          <w:sz w:val="24"/>
          <w:szCs w:val="24"/>
          <w:shd w:val="clear" w:color="auto" w:fill="FFFFFF"/>
        </w:rPr>
        <w:t>отпуск продолжительностью 56 календарных дней предоставляется учителям.</w:t>
      </w:r>
    </w:p>
    <w:p w:rsidR="00205E97" w:rsidRPr="006F5FE7" w:rsidRDefault="00205E97" w:rsidP="000165E6">
      <w:pPr>
        <w:jc w:val="center"/>
        <w:rPr>
          <w:rFonts w:ascii="Times New Roman" w:hAnsi="Times New Roman" w:cs="Times New Roman"/>
          <w:b/>
          <w:bCs/>
          <w:color w:val="000000"/>
          <w:sz w:val="24"/>
          <w:szCs w:val="24"/>
          <w:shd w:val="clear" w:color="auto" w:fill="FFFFFF"/>
        </w:rPr>
      </w:pPr>
      <w:r w:rsidRPr="006F5FE7">
        <w:rPr>
          <w:rFonts w:ascii="Times New Roman" w:hAnsi="Times New Roman" w:cs="Times New Roman"/>
          <w:b/>
          <w:bCs/>
          <w:color w:val="000000"/>
          <w:sz w:val="24"/>
          <w:szCs w:val="24"/>
          <w:shd w:val="clear" w:color="auto" w:fill="FFFFFF"/>
        </w:rPr>
        <w:t>8. ЗАКЛЮЧИТЕЛЬНЫЕ ПОЛОЖЕНИЯ</w:t>
      </w:r>
    </w:p>
    <w:p w:rsidR="00205E97" w:rsidRDefault="00205E97" w:rsidP="000165E6">
      <w:pPr>
        <w:rPr>
          <w:rFonts w:ascii="Times New Roman" w:hAnsi="Times New Roman" w:cs="Times New Roman"/>
          <w:color w:val="000000"/>
          <w:sz w:val="24"/>
          <w:szCs w:val="24"/>
          <w:shd w:val="clear" w:color="auto" w:fill="FFFFFF"/>
        </w:rPr>
      </w:pPr>
      <w:r>
        <w:rPr>
          <w:rFonts w:ascii="Arial" w:hAnsi="Arial" w:cs="Arial"/>
          <w:color w:val="000000"/>
          <w:sz w:val="21"/>
          <w:szCs w:val="21"/>
          <w:shd w:val="clear" w:color="auto" w:fill="FFFFFF"/>
        </w:rPr>
        <w:t>.</w:t>
      </w:r>
      <w:r w:rsidRPr="006F5FE7">
        <w:rPr>
          <w:rFonts w:ascii="Times New Roman" w:hAnsi="Times New Roman" w:cs="Times New Roman"/>
          <w:color w:val="000000"/>
          <w:sz w:val="24"/>
          <w:szCs w:val="24"/>
          <w:shd w:val="clear" w:color="auto" w:fill="FFFFFF"/>
        </w:rPr>
        <w:t xml:space="preserve">Настоящее Положение вступает в силу с момента его утверждения и действует бессрочно. </w:t>
      </w:r>
    </w:p>
    <w:p w:rsidR="00205E97" w:rsidRPr="006F5FE7" w:rsidRDefault="00205E97" w:rsidP="000165E6">
      <w:pPr>
        <w:rPr>
          <w:rFonts w:ascii="Times New Roman" w:hAnsi="Times New Roman" w:cs="Times New Roman"/>
          <w:sz w:val="24"/>
          <w:szCs w:val="24"/>
        </w:rPr>
      </w:pPr>
      <w:r w:rsidRPr="006F5FE7">
        <w:rPr>
          <w:rFonts w:ascii="Times New Roman" w:hAnsi="Times New Roman" w:cs="Times New Roman"/>
          <w:color w:val="000000"/>
          <w:sz w:val="24"/>
          <w:szCs w:val="24"/>
          <w:shd w:val="clear" w:color="auto" w:fill="FFFFFF"/>
        </w:rPr>
        <w:t xml:space="preserve"> Настоящее Положение применяется к трудовым отношениям, возникшим до вступления его в действие.</w:t>
      </w:r>
    </w:p>
    <w:p w:rsidR="00205E97" w:rsidRDefault="00205E97" w:rsidP="000165E6"/>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p>
    <w:p w:rsidR="00205E97" w:rsidRPr="00663A84"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noProof/>
          <w:lang w:eastAsia="ru-RU"/>
        </w:rPr>
        <w:pict>
          <v:shape id="Рисунок 2" o:spid="_x0000_s1026" type="#_x0000_t75" style="position:absolute;left:0;text-align:left;margin-left:66pt;margin-top:29.85pt;width:492pt;height:741.15pt;z-index:-251658240;visibility:visible" wrapcoords="-33 22 -33 21556 21600 21556 21600 22 -33 22">
            <v:imagedata r:id="rId9" o:title=""/>
            <w10:wrap type="tight"/>
          </v:shape>
        </w:pict>
      </w:r>
      <w:r>
        <w:rPr>
          <w:rFonts w:ascii="Times New Roman" w:hAnsi="Times New Roman" w:cs="Times New Roman"/>
          <w:color w:val="000000"/>
          <w:spacing w:val="1"/>
          <w:sz w:val="24"/>
          <w:szCs w:val="24"/>
          <w:lang w:eastAsia="ru-RU"/>
        </w:rPr>
        <w:t>Приложение № 4</w:t>
      </w:r>
    </w:p>
    <w:p w:rsidR="00205E97" w:rsidRDefault="00205E97" w:rsidP="00D01717">
      <w:pPr>
        <w:widowControl w:val="0"/>
        <w:spacing w:after="0" w:line="322" w:lineRule="exact"/>
        <w:ind w:left="20" w:right="20"/>
        <w:jc w:val="both"/>
        <w:rPr>
          <w:rFonts w:ascii="Times New Roman" w:hAnsi="Times New Roman" w:cs="Times New Roman"/>
          <w:b/>
          <w:bCs/>
          <w:color w:val="000000"/>
          <w:spacing w:val="1"/>
          <w:sz w:val="28"/>
          <w:szCs w:val="28"/>
          <w:lang w:eastAsia="ru-RU"/>
        </w:rPr>
      </w:pPr>
    </w:p>
    <w:p w:rsidR="00205E97" w:rsidRDefault="00205E97" w:rsidP="00D01717">
      <w:pPr>
        <w:widowControl w:val="0"/>
        <w:spacing w:after="0" w:line="322" w:lineRule="exact"/>
        <w:ind w:left="20" w:right="20"/>
        <w:jc w:val="both"/>
        <w:rPr>
          <w:rFonts w:ascii="Times New Roman" w:hAnsi="Times New Roman" w:cs="Times New Roman"/>
          <w:b/>
          <w:bCs/>
          <w:color w:val="000000"/>
          <w:spacing w:val="1"/>
          <w:sz w:val="28"/>
          <w:szCs w:val="28"/>
          <w:lang w:eastAsia="ru-RU"/>
        </w:rPr>
      </w:pPr>
      <w:r w:rsidRPr="003F1AC6">
        <w:rPr>
          <w:rFonts w:ascii="Times New Roman" w:hAnsi="Times New Roman" w:cs="Times New Roman"/>
          <w:b/>
          <w:bCs/>
          <w:color w:val="000000"/>
          <w:spacing w:val="1"/>
          <w:sz w:val="28"/>
          <w:szCs w:val="28"/>
          <w:lang w:eastAsia="ru-RU"/>
        </w:rPr>
        <w:t>Раздел 4. Охрана труда и здоровья работников</w:t>
      </w:r>
    </w:p>
    <w:p w:rsidR="00205E97" w:rsidRPr="00B9542E" w:rsidRDefault="00205E97" w:rsidP="00D01717">
      <w:pPr>
        <w:widowControl w:val="0"/>
        <w:spacing w:after="0" w:line="322" w:lineRule="exact"/>
        <w:ind w:left="20" w:right="20"/>
        <w:jc w:val="both"/>
        <w:rPr>
          <w:rFonts w:ascii="Times New Roman" w:hAnsi="Times New Roman" w:cs="Times New Roman"/>
          <w:b/>
          <w:bCs/>
          <w:color w:val="000000"/>
          <w:spacing w:val="1"/>
          <w:sz w:val="24"/>
          <w:szCs w:val="24"/>
          <w:lang w:eastAsia="ru-RU"/>
        </w:rPr>
      </w:pPr>
      <w:r w:rsidRPr="00B9542E">
        <w:rPr>
          <w:rFonts w:ascii="Times New Roman" w:hAnsi="Times New Roman" w:cs="Times New Roman"/>
          <w:b/>
          <w:bCs/>
          <w:color w:val="000000"/>
          <w:spacing w:val="1"/>
          <w:sz w:val="24"/>
          <w:szCs w:val="24"/>
          <w:lang w:eastAsia="ru-RU"/>
        </w:rPr>
        <w:t>1. Соглашение по охране труда.</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1.1.</w:t>
      </w:r>
      <w:r w:rsidRPr="00A9558D">
        <w:rPr>
          <w:rFonts w:ascii="Times New Roman" w:hAnsi="Times New Roman" w:cs="Times New Roman"/>
          <w:color w:val="000000"/>
          <w:spacing w:val="1"/>
          <w:sz w:val="24"/>
          <w:szCs w:val="24"/>
          <w:lang w:eastAsia="ru-RU"/>
        </w:rPr>
        <w:tab/>
        <w:t xml:space="preserve"> Работодатель обязуется:</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sidRPr="00A9558D">
        <w:rPr>
          <w:rFonts w:ascii="Times New Roman" w:hAnsi="Times New Roman" w:cs="Times New Roman"/>
          <w:color w:val="000000"/>
          <w:spacing w:val="1"/>
          <w:sz w:val="24"/>
          <w:szCs w:val="24"/>
          <w:lang w:eastAsia="ru-RU"/>
        </w:rPr>
        <w:t>1.1.</w:t>
      </w: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ab/>
        <w:t xml:space="preserve"> Обеспечивать право работников учреждения на здоровье и безопасные условия труда на каждом рабочем месте,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1.2.</w:t>
      </w:r>
      <w:r w:rsidRPr="00A9558D">
        <w:rPr>
          <w:rFonts w:ascii="Times New Roman" w:hAnsi="Times New Roman" w:cs="Times New Roman"/>
          <w:color w:val="000000"/>
          <w:spacing w:val="1"/>
          <w:sz w:val="24"/>
          <w:szCs w:val="24"/>
          <w:lang w:eastAsia="ru-RU"/>
        </w:rPr>
        <w:tab/>
        <w:t xml:space="preserve">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1.3.</w:t>
      </w:r>
      <w:r w:rsidRPr="00A9558D">
        <w:rPr>
          <w:rFonts w:ascii="Times New Roman" w:hAnsi="Times New Roman" w:cs="Times New Roman"/>
          <w:color w:val="000000"/>
          <w:spacing w:val="1"/>
          <w:sz w:val="24"/>
          <w:szCs w:val="24"/>
          <w:lang w:eastAsia="ru-RU"/>
        </w:rPr>
        <w:tab/>
        <w:t xml:space="preserve"> Проводить в учреждении специальную оценку условий труда, с последующей сертификацией работ по охране труда совместно с профкомом.</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1.4.</w:t>
      </w:r>
      <w:r w:rsidRPr="00A9558D">
        <w:rPr>
          <w:rFonts w:ascii="Times New Roman" w:hAnsi="Times New Roman" w:cs="Times New Roman"/>
          <w:color w:val="000000"/>
          <w:spacing w:val="1"/>
          <w:sz w:val="24"/>
          <w:szCs w:val="24"/>
          <w:lang w:eastAsia="ru-RU"/>
        </w:rPr>
        <w:tab/>
        <w:t xml:space="preserve"> Производить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1.5.</w:t>
      </w:r>
      <w:r w:rsidRPr="00A9558D">
        <w:rPr>
          <w:rFonts w:ascii="Times New Roman" w:hAnsi="Times New Roman" w:cs="Times New Roman"/>
          <w:color w:val="000000"/>
          <w:spacing w:val="1"/>
          <w:sz w:val="24"/>
          <w:szCs w:val="24"/>
          <w:lang w:eastAsia="ru-RU"/>
        </w:rPr>
        <w:tab/>
        <w:t xml:space="preserve"> Организовывать проверку знаний работников учреждения по охране труда на начало учебного года.</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1.6.</w:t>
      </w:r>
      <w:r w:rsidRPr="00A9558D">
        <w:rPr>
          <w:rFonts w:ascii="Times New Roman" w:hAnsi="Times New Roman" w:cs="Times New Roman"/>
          <w:color w:val="000000"/>
          <w:spacing w:val="1"/>
          <w:sz w:val="24"/>
          <w:szCs w:val="24"/>
          <w:lang w:eastAsia="ru-RU"/>
        </w:rPr>
        <w:tab/>
        <w:t xml:space="preserve">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205E97" w:rsidRPr="00A9558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A9558D">
        <w:rPr>
          <w:rFonts w:ascii="Times New Roman" w:hAnsi="Times New Roman" w:cs="Times New Roman"/>
          <w:color w:val="000000"/>
          <w:spacing w:val="1"/>
          <w:sz w:val="24"/>
          <w:szCs w:val="24"/>
          <w:lang w:eastAsia="ru-RU"/>
        </w:rPr>
        <w:t>1.7.</w:t>
      </w:r>
      <w:r w:rsidRPr="00A9558D">
        <w:rPr>
          <w:rFonts w:ascii="Times New Roman" w:hAnsi="Times New Roman" w:cs="Times New Roman"/>
          <w:color w:val="000000"/>
          <w:spacing w:val="1"/>
          <w:sz w:val="24"/>
          <w:szCs w:val="24"/>
          <w:lang w:eastAsia="ru-RU"/>
        </w:rPr>
        <w:tab/>
        <w:t xml:space="preserve">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205E97" w:rsidRPr="0036527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365277">
        <w:rPr>
          <w:rFonts w:ascii="Times New Roman" w:hAnsi="Times New Roman" w:cs="Times New Roman"/>
          <w:color w:val="000000"/>
          <w:spacing w:val="1"/>
          <w:sz w:val="24"/>
          <w:szCs w:val="24"/>
          <w:lang w:eastAsia="ru-RU"/>
        </w:rPr>
        <w:t>1.8.</w:t>
      </w:r>
      <w:r w:rsidRPr="00365277">
        <w:rPr>
          <w:rFonts w:ascii="Times New Roman" w:hAnsi="Times New Roman" w:cs="Times New Roman"/>
          <w:color w:val="000000"/>
          <w:spacing w:val="1"/>
          <w:sz w:val="24"/>
          <w:szCs w:val="24"/>
          <w:lang w:eastAsia="ru-RU"/>
        </w:rPr>
        <w:tab/>
        <w:t xml:space="preserve"> Проводить своевременное расследование несчастных случаев на производстве в соответствии с действующим законодательством и вести их учет.</w:t>
      </w:r>
    </w:p>
    <w:p w:rsidR="00205E97" w:rsidRPr="0036527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365277">
        <w:rPr>
          <w:rFonts w:ascii="Times New Roman" w:hAnsi="Times New Roman" w:cs="Times New Roman"/>
          <w:color w:val="000000"/>
          <w:spacing w:val="1"/>
          <w:sz w:val="24"/>
          <w:szCs w:val="24"/>
          <w:lang w:eastAsia="ru-RU"/>
        </w:rPr>
        <w:t>1.9.</w:t>
      </w:r>
      <w:r w:rsidRPr="00365277">
        <w:rPr>
          <w:rFonts w:ascii="Times New Roman" w:hAnsi="Times New Roman" w:cs="Times New Roman"/>
          <w:color w:val="000000"/>
          <w:spacing w:val="1"/>
          <w:sz w:val="24"/>
          <w:szCs w:val="24"/>
          <w:lang w:eastAsia="ru-RU"/>
        </w:rPr>
        <w:tab/>
        <w:t xml:space="preserve"> Обеспечивать обязательное социальное страхование работников от несчастных случаев на производстве и профессиональных заболеваний с соответствии с федеральным законом.</w:t>
      </w:r>
    </w:p>
    <w:p w:rsidR="00205E97" w:rsidRPr="0036527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365277">
        <w:rPr>
          <w:rFonts w:ascii="Times New Roman" w:hAnsi="Times New Roman" w:cs="Times New Roman"/>
          <w:color w:val="000000"/>
          <w:spacing w:val="1"/>
          <w:sz w:val="24"/>
          <w:szCs w:val="24"/>
          <w:lang w:eastAsia="ru-RU"/>
        </w:rPr>
        <w:t>1.10.</w:t>
      </w:r>
      <w:r w:rsidRPr="00365277">
        <w:rPr>
          <w:rFonts w:ascii="Times New Roman" w:hAnsi="Times New Roman" w:cs="Times New Roman"/>
          <w:color w:val="000000"/>
          <w:spacing w:val="1"/>
          <w:sz w:val="24"/>
          <w:szCs w:val="24"/>
          <w:lang w:eastAsia="ru-RU"/>
        </w:rPr>
        <w:tab/>
        <w:t xml:space="preserve"> Организовывать проведение обязательных и периодических медосмотров работников, предоставляя в каникулярное время дни для осмотра с сохранением средней заработной платы.</w:t>
      </w:r>
    </w:p>
    <w:p w:rsidR="00205E97" w:rsidRPr="00365277"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365277">
        <w:rPr>
          <w:rFonts w:ascii="Times New Roman" w:hAnsi="Times New Roman" w:cs="Times New Roman"/>
          <w:color w:val="000000"/>
          <w:spacing w:val="1"/>
          <w:sz w:val="24"/>
          <w:szCs w:val="24"/>
          <w:lang w:eastAsia="ru-RU"/>
        </w:rPr>
        <w:t>1.11.</w:t>
      </w:r>
      <w:r w:rsidRPr="00365277">
        <w:rPr>
          <w:rFonts w:ascii="Times New Roman" w:hAnsi="Times New Roman" w:cs="Times New Roman"/>
          <w:color w:val="000000"/>
          <w:spacing w:val="1"/>
          <w:sz w:val="24"/>
          <w:szCs w:val="24"/>
          <w:lang w:eastAsia="ru-RU"/>
        </w:rPr>
        <w:tab/>
        <w:t xml:space="preserve"> Обеспечивать режим труда и отдыха в соответствии с законодательством РФ, обеспечивать в режиме работы время для приема пищи 30 мин.</w:t>
      </w:r>
    </w:p>
    <w:p w:rsidR="00205E97" w:rsidRPr="006753CD" w:rsidRDefault="00205E97" w:rsidP="00D01717">
      <w:pPr>
        <w:widowControl w:val="0"/>
        <w:spacing w:after="0" w:line="322" w:lineRule="exact"/>
        <w:ind w:left="20"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1.</w:t>
      </w:r>
      <w:r w:rsidRPr="00365277">
        <w:rPr>
          <w:rFonts w:ascii="Times New Roman" w:hAnsi="Times New Roman" w:cs="Times New Roman"/>
          <w:color w:val="000000"/>
          <w:spacing w:val="1"/>
          <w:sz w:val="24"/>
          <w:szCs w:val="24"/>
          <w:lang w:eastAsia="ru-RU"/>
        </w:rPr>
        <w:t>1.12.</w:t>
      </w:r>
      <w:r w:rsidRPr="00365277">
        <w:rPr>
          <w:rFonts w:ascii="Times New Roman" w:hAnsi="Times New Roman" w:cs="Times New Roman"/>
          <w:color w:val="000000"/>
          <w:spacing w:val="1"/>
          <w:sz w:val="24"/>
          <w:szCs w:val="24"/>
          <w:lang w:eastAsia="ru-RU"/>
        </w:rPr>
        <w:tab/>
        <w:t xml:space="preserve"> По установленным нормам оборудовать санитарно-бытовые помещения для приема пищи, для оказания медицинской помощи (с аптечками,</w:t>
      </w:r>
    </w:p>
    <w:p w:rsidR="00205E97" w:rsidRPr="0036527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укомплектованными препаратами для оказания первой медицинской помощи), комнаты для отдыха.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1.13.</w:t>
      </w:r>
      <w:r w:rsidRPr="00365277">
        <w:rPr>
          <w:rFonts w:ascii="Times New Roman" w:hAnsi="Times New Roman" w:cs="Times New Roman"/>
          <w:sz w:val="24"/>
          <w:szCs w:val="24"/>
        </w:rPr>
        <w:tab/>
        <w:t xml:space="preserve"> Разрабатывать и утверждать с учетом мнения Профкома инструкции по охране труда.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1.14.</w:t>
      </w:r>
      <w:r w:rsidRPr="00365277">
        <w:rPr>
          <w:rFonts w:ascii="Times New Roman" w:hAnsi="Times New Roman" w:cs="Times New Roman"/>
          <w:sz w:val="24"/>
          <w:szCs w:val="24"/>
        </w:rPr>
        <w:tab/>
        <w:t xml:space="preserve"> Создать в учреждении на паритетных началах комиссию по охране труда из представителей работодателей и профсоюза, которая осуществляет свою деятельность в соответствии с Положением о комиссии по охране труда в школе.</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1.15.</w:t>
      </w:r>
      <w:r w:rsidRPr="00365277">
        <w:rPr>
          <w:rFonts w:ascii="Times New Roman" w:hAnsi="Times New Roman" w:cs="Times New Roman"/>
          <w:sz w:val="24"/>
          <w:szCs w:val="24"/>
        </w:rPr>
        <w:tab/>
        <w:t xml:space="preserve"> Финансировать мероприятия по улучшению условий и охраны труда за счет средств Федерального бюджета, местного бюджета, а также внебюджетных источников.</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1.16.</w:t>
      </w:r>
      <w:r w:rsidRPr="00365277">
        <w:rPr>
          <w:rFonts w:ascii="Times New Roman" w:hAnsi="Times New Roman" w:cs="Times New Roman"/>
          <w:sz w:val="24"/>
          <w:szCs w:val="24"/>
        </w:rPr>
        <w:tab/>
        <w:t xml:space="preserve"> Оказывать содействие техническим инспекторам труда,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1.17.</w:t>
      </w:r>
      <w:r w:rsidRPr="00365277">
        <w:rPr>
          <w:rFonts w:ascii="Times New Roman" w:hAnsi="Times New Roman" w:cs="Times New Roman"/>
          <w:sz w:val="24"/>
          <w:szCs w:val="24"/>
        </w:rPr>
        <w:tab/>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 трудового законодательства вследствие нарушения требований охраны труда не по вине работника .</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.2.</w:t>
      </w:r>
      <w:r w:rsidRPr="00365277">
        <w:rPr>
          <w:rFonts w:ascii="Times New Roman" w:hAnsi="Times New Roman" w:cs="Times New Roman"/>
          <w:sz w:val="24"/>
          <w:szCs w:val="24"/>
        </w:rPr>
        <w:tab/>
        <w:t xml:space="preserve"> Работник имеет право:</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.2.1.</w:t>
      </w:r>
      <w:r w:rsidRPr="00365277">
        <w:rPr>
          <w:rFonts w:ascii="Times New Roman" w:hAnsi="Times New Roman" w:cs="Times New Roman"/>
          <w:sz w:val="24"/>
          <w:szCs w:val="24"/>
        </w:rPr>
        <w:tab/>
        <w:t xml:space="preserve"> На рабочее место, соответствующее требованиям охраны труда, обязательное страхование от несчастных случаев на производстве.</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.3.</w:t>
      </w:r>
      <w:r w:rsidRPr="00365277">
        <w:rPr>
          <w:rFonts w:ascii="Times New Roman" w:hAnsi="Times New Roman" w:cs="Times New Roman"/>
          <w:sz w:val="24"/>
          <w:szCs w:val="24"/>
        </w:rPr>
        <w:tab/>
        <w:t xml:space="preserve"> Работник обязан:</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.3.1.</w:t>
      </w:r>
      <w:r w:rsidRPr="00365277">
        <w:rPr>
          <w:rFonts w:ascii="Times New Roman" w:hAnsi="Times New Roman" w:cs="Times New Roman"/>
          <w:sz w:val="24"/>
          <w:szCs w:val="24"/>
        </w:rPr>
        <w:tab/>
        <w:t xml:space="preserve"> Соблюдать требования охраны труда, проходить обучение безопасным методам и приемам выполнения работ по охране труда.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.3.2.</w:t>
      </w:r>
      <w:r w:rsidRPr="00365277">
        <w:rPr>
          <w:rFonts w:ascii="Times New Roman" w:hAnsi="Times New Roman" w:cs="Times New Roman"/>
          <w:sz w:val="24"/>
          <w:szCs w:val="24"/>
        </w:rPr>
        <w:tab/>
        <w:t xml:space="preserve">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об ухудшении здоровья, в том числе о проявлении признаков острого профессионального заболевания.</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.3.3.</w:t>
      </w:r>
      <w:r w:rsidRPr="00365277">
        <w:rPr>
          <w:rFonts w:ascii="Times New Roman" w:hAnsi="Times New Roman" w:cs="Times New Roman"/>
          <w:sz w:val="24"/>
          <w:szCs w:val="24"/>
        </w:rPr>
        <w:tab/>
        <w:t xml:space="preserve"> Проходить обязательные предварительные и периодические медосмотры, профилактические</w:t>
      </w:r>
      <w:r w:rsidRPr="00365277">
        <w:rPr>
          <w:rFonts w:ascii="Times New Roman" w:hAnsi="Times New Roman" w:cs="Times New Roman"/>
          <w:sz w:val="24"/>
          <w:szCs w:val="24"/>
        </w:rPr>
        <w:tab/>
        <w:t>осмотры,</w:t>
      </w:r>
      <w:r w:rsidRPr="00365277">
        <w:rPr>
          <w:rFonts w:ascii="Times New Roman" w:hAnsi="Times New Roman" w:cs="Times New Roman"/>
          <w:sz w:val="24"/>
          <w:szCs w:val="24"/>
        </w:rPr>
        <w:tab/>
        <w:t>прививки (по</w:t>
      </w:r>
      <w:r w:rsidRPr="00365277">
        <w:rPr>
          <w:rFonts w:ascii="Times New Roman" w:hAnsi="Times New Roman" w:cs="Times New Roman"/>
          <w:sz w:val="24"/>
          <w:szCs w:val="24"/>
        </w:rPr>
        <w:tab/>
        <w:t>рекомендации</w:t>
      </w:r>
      <w:r w:rsidRPr="00365277">
        <w:rPr>
          <w:rFonts w:ascii="Times New Roman" w:hAnsi="Times New Roman" w:cs="Times New Roman"/>
          <w:sz w:val="24"/>
          <w:szCs w:val="24"/>
        </w:rPr>
        <w:tab/>
        <w:t>врача),</w:t>
      </w:r>
    </w:p>
    <w:p w:rsidR="00205E97" w:rsidRPr="0036527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флюорографию в сроки, установленные директором школы.</w:t>
      </w:r>
    </w:p>
    <w:p w:rsidR="00205E97" w:rsidRPr="00663A84" w:rsidRDefault="00205E97" w:rsidP="00663A84">
      <w:pPr>
        <w:pStyle w:val="ListParagraph"/>
        <w:numPr>
          <w:ilvl w:val="2"/>
          <w:numId w:val="22"/>
        </w:numPr>
        <w:rPr>
          <w:rFonts w:ascii="Times New Roman" w:hAnsi="Times New Roman" w:cs="Times New Roman"/>
          <w:sz w:val="24"/>
          <w:szCs w:val="24"/>
        </w:rPr>
      </w:pPr>
      <w:r w:rsidRPr="00663A84">
        <w:rPr>
          <w:rFonts w:ascii="Times New Roman" w:hAnsi="Times New Roman" w:cs="Times New Roman"/>
          <w:sz w:val="24"/>
          <w:szCs w:val="24"/>
        </w:rPr>
        <w:t>Не допускается работник к исполнению трудовых обязанностей без прохождения обязательных медицинских осмотров.</w:t>
      </w: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Pr="00663A84" w:rsidRDefault="00205E97" w:rsidP="00663A84">
      <w:pPr>
        <w:rPr>
          <w:rFonts w:ascii="Times New Roman" w:hAnsi="Times New Roman" w:cs="Times New Roman"/>
          <w:sz w:val="24"/>
          <w:szCs w:val="24"/>
        </w:rPr>
      </w:pPr>
      <w:r w:rsidRPr="00663A84">
        <w:rPr>
          <w:rFonts w:ascii="Times New Roman" w:hAnsi="Times New Roman" w:cs="Times New Roman"/>
          <w:sz w:val="24"/>
          <w:szCs w:val="24"/>
        </w:rPr>
        <w:t xml:space="preserve">Приложение№ </w:t>
      </w:r>
      <w:r>
        <w:rPr>
          <w:rFonts w:ascii="Times New Roman" w:hAnsi="Times New Roman" w:cs="Times New Roman"/>
          <w:sz w:val="24"/>
          <w:szCs w:val="24"/>
        </w:rPr>
        <w:t xml:space="preserve"> 5</w:t>
      </w:r>
      <w:r w:rsidRPr="00663A84">
        <w:rPr>
          <w:rFonts w:ascii="Times New Roman" w:hAnsi="Times New Roman" w:cs="Times New Roman"/>
          <w:sz w:val="24"/>
          <w:szCs w:val="24"/>
        </w:rPr>
        <w:t xml:space="preserve">                                                  </w:t>
      </w:r>
    </w:p>
    <w:p w:rsidR="00205E97" w:rsidRPr="00663A84" w:rsidRDefault="00205E97" w:rsidP="00663A84">
      <w:pPr>
        <w:rPr>
          <w:rFonts w:ascii="Times New Roman" w:hAnsi="Times New Roman" w:cs="Times New Roman"/>
          <w:sz w:val="32"/>
          <w:szCs w:val="32"/>
        </w:rPr>
      </w:pPr>
      <w:r w:rsidRPr="00663A84">
        <w:rPr>
          <w:rFonts w:ascii="Times New Roman" w:hAnsi="Times New Roman" w:cs="Times New Roman"/>
          <w:sz w:val="24"/>
          <w:szCs w:val="24"/>
        </w:rPr>
        <w:t xml:space="preserve">                                                                              </w:t>
      </w:r>
      <w:r w:rsidRPr="00663A84">
        <w:rPr>
          <w:rFonts w:ascii="Times New Roman" w:hAnsi="Times New Roman" w:cs="Times New Roman"/>
          <w:sz w:val="32"/>
          <w:szCs w:val="32"/>
        </w:rPr>
        <w:t>План</w:t>
      </w:r>
    </w:p>
    <w:p w:rsidR="00205E97" w:rsidRPr="00663A84" w:rsidRDefault="00205E97" w:rsidP="00663A84">
      <w:pPr>
        <w:rPr>
          <w:rFonts w:ascii="Times New Roman" w:hAnsi="Times New Roman" w:cs="Times New Roman"/>
          <w:sz w:val="24"/>
          <w:szCs w:val="24"/>
        </w:rPr>
      </w:pPr>
      <w:r w:rsidRPr="00663A84">
        <w:rPr>
          <w:rFonts w:ascii="Times New Roman" w:hAnsi="Times New Roman" w:cs="Times New Roman"/>
          <w:sz w:val="32"/>
          <w:szCs w:val="32"/>
        </w:rPr>
        <w:t xml:space="preserve">                                          мероприятий по охране труда</w:t>
      </w:r>
    </w:p>
    <w:p w:rsidR="00205E97" w:rsidRPr="00663A84" w:rsidRDefault="00205E97" w:rsidP="00663A84">
      <w:pPr>
        <w:rPr>
          <w:rFonts w:ascii="Times New Roman" w:hAnsi="Times New Roman" w:cs="Times New Roman"/>
          <w:sz w:val="24"/>
          <w:szCs w:val="24"/>
        </w:rPr>
      </w:pPr>
      <w:r w:rsidRPr="00663A84">
        <w:rPr>
          <w:rFonts w:ascii="Times New Roman" w:hAnsi="Times New Roman" w:cs="Times New Roman"/>
          <w:sz w:val="24"/>
          <w:szCs w:val="24"/>
        </w:rPr>
        <w:t>Администрация и комитет профсоюза МБОУ СОШ с. Дмитряшевка заключили настоящее соглашение в том, что в течение 2016 года руководство школы обязуется выполнить следующие мероприятия по охране труда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3643"/>
        <w:gridCol w:w="2363"/>
        <w:gridCol w:w="2374"/>
      </w:tblGrid>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 п/п</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Содержание мероприятий</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Срок исполнения</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Ответственные</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Организовать проверку знаний работников учреждения по охране труда</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сентябрь 2016года</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 xml:space="preserve">Директор </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Дедов С.А.</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2</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Включить в план работы школы рассмотрение вопросов по охране труда, травматизму, совместной работе общественных организаций по профилактике ДТП, пожаробезопасности школы</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Январь 2016г.</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Август 2016г</w:t>
            </w:r>
          </w:p>
          <w:p w:rsidR="00205E97" w:rsidRPr="006C1D83" w:rsidRDefault="00205E97" w:rsidP="006C1D83">
            <w:pPr>
              <w:spacing w:after="0" w:line="240" w:lineRule="auto"/>
              <w:rPr>
                <w:rFonts w:ascii="Times New Roman" w:hAnsi="Times New Roman" w:cs="Times New Roman"/>
                <w:sz w:val="24"/>
                <w:szCs w:val="24"/>
              </w:rPr>
            </w:pPr>
          </w:p>
          <w:p w:rsidR="00205E97" w:rsidRPr="006C1D83" w:rsidRDefault="00205E97" w:rsidP="006C1D83">
            <w:pPr>
              <w:spacing w:after="0" w:line="240" w:lineRule="auto"/>
              <w:rPr>
                <w:rFonts w:ascii="Times New Roman" w:hAnsi="Times New Roman" w:cs="Times New Roman"/>
                <w:sz w:val="24"/>
                <w:szCs w:val="24"/>
              </w:rPr>
            </w:pPr>
          </w:p>
          <w:p w:rsidR="00205E97" w:rsidRPr="006C1D83" w:rsidRDefault="00205E97" w:rsidP="006C1D83">
            <w:pPr>
              <w:spacing w:after="0" w:line="240" w:lineRule="auto"/>
              <w:rPr>
                <w:rFonts w:ascii="Times New Roman" w:hAnsi="Times New Roman" w:cs="Times New Roman"/>
                <w:sz w:val="24"/>
                <w:szCs w:val="24"/>
              </w:rPr>
            </w:pP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Пополитова Л.В.</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Семынин В.И.</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Брежнева Е.И.</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3</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обучение и проверку знаний заведующих травмоопасными кабинетами</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Май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 xml:space="preserve">Дедоа С.А. </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Пополитова Л.В.</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Брежнева Е.И.</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4</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конкурс – соревнование «Безопасное колесо»</w:t>
            </w:r>
          </w:p>
        </w:tc>
        <w:tc>
          <w:tcPr>
            <w:tcW w:w="2393" w:type="dxa"/>
          </w:tcPr>
          <w:p w:rsidR="00205E97" w:rsidRPr="006C1D83" w:rsidRDefault="00205E97" w:rsidP="006C1D83">
            <w:pPr>
              <w:spacing w:after="0" w:line="240" w:lineRule="auto"/>
              <w:rPr>
                <w:rFonts w:ascii="Times New Roman" w:hAnsi="Times New Roman" w:cs="Times New Roman"/>
                <w:sz w:val="24"/>
                <w:szCs w:val="24"/>
              </w:rPr>
            </w:pP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Артемов С.М.-преподаватель организатор ОБЖ</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5</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тематические проверки по охране труда в школе</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Апрель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Артемов С.М.</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6</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Проверить освещенность в классных кабинетах школы</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Июль-август 2016 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Дедов С.А.-директор</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Профком</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7</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замеры заземления. Провести проверку огнетушителей.</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Август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Шилов С.Ф.-завхоз</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Профком</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8</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обучение и проверку знаний водителей автобусов</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Август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Дедов С.А.</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9</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Осуществить приемку школы к новому учебному году</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Август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Дедов С.А.-директор</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Профком</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10</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Привести в соответствии с нормами и утвердить акты-разрешения на работу в мастерской, спортзале, компьютерном классе.</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Август 2016г.</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Дедов С.А.-директор</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Заведующие кабинетами</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11</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Обеспечить спецодеждой техперсонал</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Сентябрь 2016</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Завхоз</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профком</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12</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Провести объектовые тренировки «Действия в ЧС»</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 раз в квартал</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Директор, завуч, преподаватели ОБЖ</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13</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Осуществить общественно-административный контроль</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Постоянно</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Директор школы</w:t>
            </w:r>
          </w:p>
        </w:tc>
      </w:tr>
      <w:tr w:rsidR="00205E97" w:rsidRPr="006C1D83">
        <w:tc>
          <w:tcPr>
            <w:tcW w:w="1101"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14</w:t>
            </w:r>
          </w:p>
        </w:tc>
        <w:tc>
          <w:tcPr>
            <w:tcW w:w="3684"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Заключить соглашение по охране труда между администрацией и профсоюзным комитетом.</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Декабрь 2016</w:t>
            </w:r>
          </w:p>
        </w:tc>
        <w:tc>
          <w:tcPr>
            <w:tcW w:w="2393" w:type="dxa"/>
          </w:tcPr>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Директор</w:t>
            </w:r>
          </w:p>
          <w:p w:rsidR="00205E97" w:rsidRPr="006C1D83" w:rsidRDefault="00205E97" w:rsidP="006C1D83">
            <w:pPr>
              <w:spacing w:after="0" w:line="240" w:lineRule="auto"/>
              <w:rPr>
                <w:rFonts w:ascii="Times New Roman" w:hAnsi="Times New Roman" w:cs="Times New Roman"/>
                <w:sz w:val="24"/>
                <w:szCs w:val="24"/>
              </w:rPr>
            </w:pPr>
            <w:r w:rsidRPr="006C1D83">
              <w:rPr>
                <w:rFonts w:ascii="Times New Roman" w:hAnsi="Times New Roman" w:cs="Times New Roman"/>
                <w:sz w:val="24"/>
                <w:szCs w:val="24"/>
              </w:rPr>
              <w:t>Профком</w:t>
            </w:r>
          </w:p>
        </w:tc>
      </w:tr>
    </w:tbl>
    <w:p w:rsidR="00205E97" w:rsidRPr="00663A84" w:rsidRDefault="00205E97" w:rsidP="00663A84">
      <w:pPr>
        <w:rPr>
          <w:sz w:val="24"/>
          <w:szCs w:val="24"/>
        </w:rPr>
      </w:pPr>
    </w:p>
    <w:p w:rsidR="00205E97" w:rsidRPr="00663A84" w:rsidRDefault="00205E97" w:rsidP="00663A84">
      <w:pPr>
        <w:rPr>
          <w:rFonts w:ascii="Times New Roman" w:hAnsi="Times New Roman" w:cs="Times New Roman"/>
          <w:b/>
          <w:bCs/>
          <w:sz w:val="24"/>
          <w:szCs w:val="24"/>
        </w:rPr>
      </w:pPr>
      <w:r w:rsidRPr="00663A84">
        <w:rPr>
          <w:rFonts w:ascii="Times New Roman" w:hAnsi="Times New Roman" w:cs="Times New Roman"/>
          <w:b/>
          <w:bCs/>
          <w:sz w:val="24"/>
          <w:szCs w:val="24"/>
        </w:rPr>
        <w:t>Директор школы                                                    Дедов С.А.</w:t>
      </w:r>
    </w:p>
    <w:p w:rsidR="00205E97" w:rsidRDefault="00205E97" w:rsidP="00663A84">
      <w:pPr>
        <w:rPr>
          <w:rFonts w:ascii="Times New Roman" w:hAnsi="Times New Roman" w:cs="Times New Roman"/>
          <w:b/>
          <w:bCs/>
          <w:sz w:val="24"/>
          <w:szCs w:val="24"/>
        </w:rPr>
      </w:pPr>
      <w:r w:rsidRPr="00663A84">
        <w:rPr>
          <w:rFonts w:ascii="Times New Roman" w:hAnsi="Times New Roman" w:cs="Times New Roman"/>
          <w:b/>
          <w:bCs/>
          <w:sz w:val="24"/>
          <w:szCs w:val="24"/>
        </w:rPr>
        <w:t>Председатель профкома                                     Брежнева Е.И.</w:t>
      </w:r>
    </w:p>
    <w:p w:rsidR="00205E97" w:rsidRDefault="00205E97" w:rsidP="00663A84">
      <w:pPr>
        <w:rPr>
          <w:rFonts w:ascii="Times New Roman" w:hAnsi="Times New Roman" w:cs="Times New Roman"/>
          <w:b/>
          <w:bCs/>
          <w:sz w:val="24"/>
          <w:szCs w:val="24"/>
        </w:rPr>
      </w:pPr>
    </w:p>
    <w:p w:rsidR="00205E97" w:rsidRDefault="00205E97" w:rsidP="00663A84">
      <w:pPr>
        <w:rPr>
          <w:rFonts w:ascii="Times New Roman" w:hAnsi="Times New Roman" w:cs="Times New Roman"/>
          <w:b/>
          <w:bCs/>
          <w:sz w:val="24"/>
          <w:szCs w:val="24"/>
        </w:rPr>
      </w:pPr>
    </w:p>
    <w:p w:rsidR="00205E97" w:rsidRDefault="00205E97" w:rsidP="00663A84">
      <w:pPr>
        <w:rPr>
          <w:rFonts w:ascii="Times New Roman" w:hAnsi="Times New Roman" w:cs="Times New Roman"/>
          <w:b/>
          <w:bCs/>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Default="00205E97" w:rsidP="00261879">
      <w:pPr>
        <w:rPr>
          <w:rFonts w:ascii="Times New Roman" w:hAnsi="Times New Roman" w:cs="Times New Roman"/>
          <w:sz w:val="24"/>
          <w:szCs w:val="24"/>
        </w:rPr>
      </w:pP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Приложение</w:t>
      </w:r>
      <w:r>
        <w:rPr>
          <w:rFonts w:ascii="Times New Roman" w:hAnsi="Times New Roman" w:cs="Times New Roman"/>
          <w:sz w:val="24"/>
          <w:szCs w:val="24"/>
        </w:rPr>
        <w:t xml:space="preserve"> </w:t>
      </w:r>
      <w:r w:rsidRPr="00261879">
        <w:rPr>
          <w:rFonts w:ascii="Times New Roman" w:hAnsi="Times New Roman" w:cs="Times New Roman"/>
          <w:sz w:val="24"/>
          <w:szCs w:val="24"/>
        </w:rPr>
        <w:t>№</w:t>
      </w:r>
      <w:r>
        <w:rPr>
          <w:rFonts w:ascii="Times New Roman" w:hAnsi="Times New Roman" w:cs="Times New Roman"/>
          <w:sz w:val="24"/>
          <w:szCs w:val="24"/>
        </w:rPr>
        <w:t xml:space="preserve"> 6</w:t>
      </w:r>
    </w:p>
    <w:p w:rsidR="00205E97" w:rsidRPr="00261879" w:rsidRDefault="00205E97" w:rsidP="00261879">
      <w:pPr>
        <w:rPr>
          <w:rFonts w:ascii="Times New Roman" w:hAnsi="Times New Roman" w:cs="Times New Roman"/>
          <w:b/>
          <w:bCs/>
          <w:sz w:val="28"/>
          <w:szCs w:val="28"/>
        </w:rPr>
      </w:pPr>
      <w:r w:rsidRPr="00261879">
        <w:rPr>
          <w:rFonts w:ascii="Times New Roman" w:hAnsi="Times New Roman" w:cs="Times New Roman"/>
          <w:b/>
          <w:bCs/>
          <w:sz w:val="28"/>
          <w:szCs w:val="28"/>
        </w:rPr>
        <w:t>Смета расходов на охрану труда и здоровья работников</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Расходы на охрану труда.</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1.Расходы на сертификацию работ по охране труда- 00.00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2. Расходы по оплате учреждениям здравоохранения услуг, оказываемых работникам, в т.ч. проведение предварительных и периодических медицинских осмотров – 148,1т</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3. Расходы на лечебно-профилактическое питание, молоко и др. равноценные пищевые продукты –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4. Расходы на оплату дополнительного отпуска и сокращенного рабочего дня – 15,0т</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5. Начисления к тарифным ставкам, должностным окладам, сдельным расценкам компенсирующего характера, связанные с условиями труда, в т.ч. за работу в тяжелых, вредных, особо вредных условиях труда- 57,6т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6. Расходы на приобретение спецодежды, спецобуви и других сиз –</w:t>
      </w:r>
      <w:r>
        <w:rPr>
          <w:rFonts w:ascii="Times New Roman" w:hAnsi="Times New Roman" w:cs="Times New Roman"/>
          <w:sz w:val="24"/>
          <w:szCs w:val="24"/>
        </w:rPr>
        <w:t xml:space="preserve"> 10т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7. Расходы по обязательному социальному страхованию от несчастных случаев на производстве и профессиональных заболеваний – 16,0т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8. Расходы на аттестацию рабочих мест по условиям труда- 00.00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9. Расходы на обеспечение санитарно-бытового и лечебно-профилактического обслуживания работников –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10. Расходы на содержание учреждений здравоохранения, санатория (профилактория)- 00.00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11. Расходы на подготовку и переподготовку кадров –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12. Расходы на оплату услуг по управлению организацией (в части, касающейся управления охраной труда)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13. Расходы на оплату консультационных и иных аналогичных услуг (в части, касающейся проблем охраны труда) – 00.00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14. Расходы по обеспечению нормальных условий труда и техники безопасности, предусмотренных законодательством РФ, а также расходов на лечение профессиональных заболеваний работников – 00. 00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15</w:t>
      </w:r>
      <w:r>
        <w:rPr>
          <w:rFonts w:ascii="Times New Roman" w:hAnsi="Times New Roman" w:cs="Times New Roman"/>
          <w:sz w:val="24"/>
          <w:szCs w:val="24"/>
        </w:rPr>
        <w:t>. Все затраты (на 2016 год) – 24</w:t>
      </w:r>
      <w:r w:rsidRPr="00261879">
        <w:rPr>
          <w:rFonts w:ascii="Times New Roman" w:hAnsi="Times New Roman" w:cs="Times New Roman"/>
          <w:sz w:val="24"/>
          <w:szCs w:val="24"/>
        </w:rPr>
        <w:t>6,7т руб</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Директор                                                                           Дедов С.А.</w:t>
      </w:r>
    </w:p>
    <w:p w:rsidR="00205E97" w:rsidRPr="00261879" w:rsidRDefault="00205E97" w:rsidP="00261879">
      <w:pPr>
        <w:rPr>
          <w:rFonts w:ascii="Times New Roman" w:hAnsi="Times New Roman" w:cs="Times New Roman"/>
          <w:sz w:val="24"/>
          <w:szCs w:val="24"/>
        </w:rPr>
      </w:pPr>
      <w:r w:rsidRPr="00261879">
        <w:rPr>
          <w:rFonts w:ascii="Times New Roman" w:hAnsi="Times New Roman" w:cs="Times New Roman"/>
          <w:sz w:val="24"/>
          <w:szCs w:val="24"/>
        </w:rPr>
        <w:t xml:space="preserve">Гл. бухгалтер                                                                     Бирюкова С.И.    </w:t>
      </w:r>
    </w:p>
    <w:p w:rsidR="00205E97" w:rsidRDefault="00205E97" w:rsidP="00261879">
      <w:pPr>
        <w:spacing w:after="0" w:line="240" w:lineRule="auto"/>
        <w:rPr>
          <w:rFonts w:ascii="Times New Roman" w:hAnsi="Times New Roman" w:cs="Times New Roman"/>
          <w:sz w:val="24"/>
          <w:szCs w:val="24"/>
          <w:lang w:eastAsia="ru-RU"/>
        </w:rPr>
      </w:pPr>
    </w:p>
    <w:p w:rsidR="00205E97" w:rsidRDefault="00205E97" w:rsidP="00261879">
      <w:pPr>
        <w:spacing w:after="0" w:line="240" w:lineRule="auto"/>
        <w:rPr>
          <w:rFonts w:ascii="Times New Roman" w:hAnsi="Times New Roman" w:cs="Times New Roman"/>
          <w:sz w:val="24"/>
          <w:szCs w:val="24"/>
          <w:lang w:eastAsia="ru-RU"/>
        </w:rPr>
      </w:pPr>
    </w:p>
    <w:p w:rsidR="00205E97" w:rsidRDefault="00205E97" w:rsidP="00FD50B2">
      <w:pPr>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Приложение № 7</w:t>
      </w:r>
    </w:p>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Список</w:t>
      </w:r>
    </w:p>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работников МБОУ СОШ с. Дмитряшевка</w:t>
      </w:r>
    </w:p>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которые подлежат периодическому медицинскому осмотру в 2016 г.</w:t>
      </w:r>
    </w:p>
    <w:p w:rsidR="00205E97" w:rsidRPr="00541944" w:rsidRDefault="00205E97" w:rsidP="00541944">
      <w:pPr>
        <w:spacing w:after="0" w:line="240" w:lineRule="auto"/>
        <w:jc w:val="center"/>
        <w:rPr>
          <w:rFonts w:ascii="Times New Roman" w:hAnsi="Times New Roman" w:cs="Times New Roman"/>
          <w:b/>
          <w:bCs/>
          <w:sz w:val="24"/>
          <w:szCs w:val="24"/>
          <w:lang w:eastAsia="ru-RU"/>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1417"/>
        <w:gridCol w:w="2410"/>
        <w:gridCol w:w="1985"/>
        <w:gridCol w:w="1417"/>
      </w:tblGrid>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 п/п</w:t>
            </w:r>
          </w:p>
        </w:tc>
        <w:tc>
          <w:tcPr>
            <w:tcW w:w="2126"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 xml:space="preserve">Фамилия,  Имя, Отчество </w:t>
            </w:r>
          </w:p>
        </w:tc>
        <w:tc>
          <w:tcPr>
            <w:tcW w:w="1417"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Дата рождения</w:t>
            </w:r>
          </w:p>
        </w:tc>
        <w:tc>
          <w:tcPr>
            <w:tcW w:w="2410"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Должность</w:t>
            </w:r>
          </w:p>
        </w:tc>
        <w:tc>
          <w:tcPr>
            <w:tcW w:w="1985"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Адрес место жительства</w:t>
            </w:r>
          </w:p>
        </w:tc>
        <w:tc>
          <w:tcPr>
            <w:tcW w:w="1417" w:type="dxa"/>
          </w:tcPr>
          <w:p w:rsidR="00205E97" w:rsidRPr="00541944" w:rsidRDefault="00205E97" w:rsidP="00541944">
            <w:pPr>
              <w:spacing w:after="0" w:line="240" w:lineRule="auto"/>
              <w:jc w:val="center"/>
              <w:rPr>
                <w:rFonts w:ascii="Times New Roman" w:hAnsi="Times New Roman" w:cs="Times New Roman"/>
                <w:b/>
                <w:bCs/>
                <w:sz w:val="24"/>
                <w:szCs w:val="24"/>
                <w:lang w:eastAsia="ru-RU"/>
              </w:rPr>
            </w:pPr>
            <w:r w:rsidRPr="00541944">
              <w:rPr>
                <w:rFonts w:ascii="Times New Roman" w:hAnsi="Times New Roman" w:cs="Times New Roman"/>
                <w:b/>
                <w:bCs/>
                <w:sz w:val="24"/>
                <w:szCs w:val="24"/>
                <w:lang w:eastAsia="ru-RU"/>
              </w:rPr>
              <w:t>Стаж работы в данной должности</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Артемов Сергей Михайлович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07.04.1964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Преподаватель ОБЖ</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Хлевное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Брежнева Елена Ильинична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13.04.1968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Насальская Ольга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10.11.1979</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воспитатель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г. Белгород</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Грязева Наталья Ивановна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17.09.1958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Дедов Сергей Александрович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05.08.1968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Директор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Хлевное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Бирюкова Светлана Ивановна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07.12.1977</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бухгалтер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p w:rsidR="00205E97" w:rsidRPr="00541944" w:rsidRDefault="00205E97" w:rsidP="00541944">
            <w:pPr>
              <w:spacing w:after="0" w:line="240" w:lineRule="auto"/>
              <w:jc w:val="center"/>
              <w:rPr>
                <w:rFonts w:ascii="Times New Roman" w:hAnsi="Times New Roman" w:cs="Times New Roman"/>
                <w:sz w:val="24"/>
                <w:szCs w:val="24"/>
                <w:lang w:eastAsia="ru-RU"/>
              </w:rPr>
            </w:pP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Дедова Елена Ивановна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15.03.1976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Еремеева Ольга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25.03.1961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Гл. бухгалтер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Каланчина Светлана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04.02.1963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Ковалева Наталья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12.01.1965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Колесникова Елена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26.03.1968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24</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Сторожилова Светлана Вячеславовна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14.12.1963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Крещенка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Корчагин Александр Владимирович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03.08.1977</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16</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Корчагина Лариса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20.05.1971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Малышко Любовь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08.03.1946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8</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Мельникова Марина Александровна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16.02.1966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Пополитова Марина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28.03.1965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Пополитова Лариса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27.02.1973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Зам. директора по УВР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Сычев Евгений Викторович  </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12.11.1976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Оператор, сторож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Родионов Юрий Николаевич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18.08.1952</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Директор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Шилов Сергей Федорович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02.01.1960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завхоз</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Колегов Вячеслав Владимирович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13.06.1958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 сторож</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Родионова Нина Андреевна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09.02.1953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Шевчук Алексей Владимирович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02.06.1994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г. Липецк</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Удовенко Зоя Павловна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09.07.1956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Библиотекарь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Шилова Галина Анатольевна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28.02.1967</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Зам. директора по УВР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Щербатых Наталья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02.01.1960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Щербатых Светлана Егоровна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21.01.1969</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Секретарь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8</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Щербатых Елена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12.10.1973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Яковлева Марина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07.12.1971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Рубцова Татьяна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28.06.1984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Рягузов Николай Васильевич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20.07.1952</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bl>
    <w:p w:rsidR="00205E97" w:rsidRPr="00541944" w:rsidRDefault="00205E97" w:rsidP="00541944">
      <w:pPr>
        <w:spacing w:after="0" w:line="240" w:lineRule="auto"/>
        <w:rPr>
          <w:rFonts w:ascii="Times New Roman" w:hAnsi="Times New Roman" w:cs="Times New Roman"/>
          <w:sz w:val="24"/>
          <w:szCs w:val="24"/>
          <w:lang w:eastAsia="ru-RU"/>
        </w:rPr>
      </w:pPr>
    </w:p>
    <w:tbl>
      <w:tblPr>
        <w:tblpPr w:leftFromText="180" w:rightFromText="180" w:vertAnchor="text" w:horzAnchor="margin"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126"/>
        <w:gridCol w:w="1417"/>
        <w:gridCol w:w="2410"/>
        <w:gridCol w:w="1985"/>
        <w:gridCol w:w="1417"/>
      </w:tblGrid>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Бугрова Елена Федоровна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17.10.1965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Копенкин Сергей Николаевич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28.02.1965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 Сергей Алексеевич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26.01.1960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Оператор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 Юрий Ильич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02.01.1956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Оператор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Кретинина Вера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06.05.1964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Кретинина Ирина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13.02.1963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Кузнецов Виктор Анатольевич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07.02.1966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24</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Кузнецова Нина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29.04.1964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Пальчиков Александр Васильевич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07.06.1958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Пальчикова Валентина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04.02.1964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Пальчикова Ольга Сергеевна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25.04.1969</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Младший воспитатель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w:t>
            </w:r>
          </w:p>
        </w:tc>
      </w:tr>
      <w:tr w:rsidR="00205E97" w:rsidRPr="006C1D83">
        <w:trPr>
          <w:trHeight w:val="497"/>
        </w:trPr>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Панахова Ульяна Павловна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28.07.1967</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Попов Владимир Владимирович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29.11.1972</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Оператор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Смирнова Надежда Викторовна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18.12.1956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Тамбовцев Вячеслав Владимирович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09.02.1973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Зав. филиалом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Тамбовцева Вероника Александровна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07.12.1973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Тамбовцева Ольга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01.01.1969</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Тамбовцева Татьяна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03.06.1980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Учитель </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Трушина Валентина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12.10.1971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19</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Семынин Вячеслав Иванович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30.08.1955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Зав. филиалом</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Анникова Татьяна Александровна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03.09.1970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Крещенка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Бурцева Светлана Егоровна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13.06.1956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Винькова Елизавета Анатольевна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27.01.1970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Иванова Валентина Кузьминична             </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03.10.1954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Крещенка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Кострикина Нина Георгиевна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12.07.1951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Семынина Ираида Владимировна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15.07.1960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Смирнова Валентина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18.12.1956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Смирнов Евгений Петрович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30.04.1955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Углова Елена Ивановна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01.01.1966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26</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Кононенко Елена Ивановна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22.04.1974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учитель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Сафонова Юлия Михайловна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12.10.1974</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Артемова Елена Сергеевна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15.09.1980</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65</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Иванов Владимир Александрович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20.06.1968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66</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Панков Александр Николаевич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01.02.1967</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5</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67</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Пожидаев Юрий Александрович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30.04.1963</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68</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Семынин Игорь Евгеньевич</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17.11.1966</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оператор</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4</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69</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Кретинина Наталья Юрьевна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05.03.1991</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Отскочное</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70</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Кретинина Ирина Анатольевна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13.03.1979</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воспитатель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71</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 xml:space="preserve">Кретинина Светлана </w:t>
            </w:r>
          </w:p>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22.10.1968</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воспитатель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72</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Пожидаева Александра Николаевна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27.03.1965</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Младший воспитатель</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73</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Черкасова Валентина Васильевна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01.01.1962</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сторож</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Фомино-Негачевка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3</w:t>
            </w:r>
          </w:p>
        </w:tc>
      </w:tr>
      <w:tr w:rsidR="00205E97" w:rsidRPr="006C1D83">
        <w:tc>
          <w:tcPr>
            <w:tcW w:w="534"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74</w:t>
            </w:r>
          </w:p>
        </w:tc>
        <w:tc>
          <w:tcPr>
            <w:tcW w:w="2126"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Мильская Ольга Владимировна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05.06.1982</w:t>
            </w:r>
          </w:p>
        </w:tc>
        <w:tc>
          <w:tcPr>
            <w:tcW w:w="2410"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Уборщица служебных помещений</w:t>
            </w:r>
          </w:p>
        </w:tc>
        <w:tc>
          <w:tcPr>
            <w:tcW w:w="1985"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с. Дмитряшевка</w:t>
            </w:r>
          </w:p>
        </w:tc>
        <w:tc>
          <w:tcPr>
            <w:tcW w:w="1417" w:type="dxa"/>
          </w:tcPr>
          <w:p w:rsidR="00205E97" w:rsidRPr="00541944" w:rsidRDefault="00205E97" w:rsidP="00541944">
            <w:pPr>
              <w:spacing w:after="0" w:line="240" w:lineRule="auto"/>
              <w:jc w:val="center"/>
              <w:rPr>
                <w:rFonts w:ascii="Times New Roman" w:hAnsi="Times New Roman" w:cs="Times New Roman"/>
                <w:sz w:val="24"/>
                <w:szCs w:val="24"/>
                <w:lang w:eastAsia="ru-RU"/>
              </w:rPr>
            </w:pPr>
            <w:r w:rsidRPr="00541944">
              <w:rPr>
                <w:rFonts w:ascii="Times New Roman" w:hAnsi="Times New Roman" w:cs="Times New Roman"/>
                <w:sz w:val="24"/>
                <w:szCs w:val="24"/>
                <w:lang w:eastAsia="ru-RU"/>
              </w:rPr>
              <w:t>1</w:t>
            </w:r>
          </w:p>
        </w:tc>
      </w:tr>
    </w:tbl>
    <w:p w:rsidR="00205E97" w:rsidRPr="00663A84" w:rsidRDefault="00205E97" w:rsidP="00663A84">
      <w:pPr>
        <w:rPr>
          <w:rFonts w:ascii="Times New Roman" w:hAnsi="Times New Roman" w:cs="Times New Roman"/>
          <w:b/>
          <w:bCs/>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Default="00205E97" w:rsidP="00663A84">
      <w:pPr>
        <w:rPr>
          <w:rFonts w:ascii="Times New Roman" w:hAnsi="Times New Roman" w:cs="Times New Roman"/>
          <w:sz w:val="24"/>
          <w:szCs w:val="24"/>
        </w:rPr>
      </w:pPr>
    </w:p>
    <w:p w:rsidR="00205E97" w:rsidRPr="00365277" w:rsidRDefault="00205E97" w:rsidP="00D01717">
      <w:pPr>
        <w:rPr>
          <w:rFonts w:ascii="Times New Roman" w:hAnsi="Times New Roman" w:cs="Times New Roman"/>
          <w:sz w:val="24"/>
          <w:szCs w:val="24"/>
        </w:rPr>
      </w:pPr>
      <w:r w:rsidRPr="00D023B1">
        <w:rPr>
          <w:rFonts w:ascii="Times New Roman" w:hAnsi="Times New Roman" w:cs="Times New Roman"/>
          <w:b/>
          <w:bCs/>
          <w:sz w:val="28"/>
          <w:szCs w:val="28"/>
        </w:rPr>
        <w:t>Раздел 5. Социальные права и гарантии работников</w:t>
      </w:r>
      <w:r>
        <w:rPr>
          <w:rFonts w:ascii="Times New Roman" w:hAnsi="Times New Roman" w:cs="Times New Roman"/>
          <w:sz w:val="24"/>
          <w:szCs w:val="24"/>
        </w:rPr>
        <w:t>.</w:t>
      </w:r>
    </w:p>
    <w:p w:rsidR="00205E97" w:rsidRPr="00D023B1" w:rsidRDefault="00205E97" w:rsidP="00D023B1">
      <w:pPr>
        <w:pStyle w:val="ListParagraph"/>
        <w:numPr>
          <w:ilvl w:val="0"/>
          <w:numId w:val="18"/>
        </w:numPr>
        <w:rPr>
          <w:rFonts w:ascii="Times New Roman" w:hAnsi="Times New Roman" w:cs="Times New Roman"/>
          <w:sz w:val="24"/>
          <w:szCs w:val="24"/>
        </w:rPr>
      </w:pPr>
      <w:r w:rsidRPr="00570E6B">
        <w:rPr>
          <w:rFonts w:ascii="Times New Roman" w:hAnsi="Times New Roman" w:cs="Times New Roman"/>
          <w:b/>
          <w:bCs/>
          <w:sz w:val="24"/>
          <w:szCs w:val="24"/>
        </w:rPr>
        <w:t>Социальная защита работников</w:t>
      </w:r>
      <w:r>
        <w:rPr>
          <w:rFonts w:ascii="Times New Roman" w:hAnsi="Times New Roman" w:cs="Times New Roman"/>
          <w:sz w:val="24"/>
          <w:szCs w:val="24"/>
        </w:rPr>
        <w:t>.</w:t>
      </w:r>
    </w:p>
    <w:p w:rsidR="00205E97" w:rsidRPr="0036527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Стороны договорились, что Работодатель:</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w:t>
      </w:r>
      <w:r w:rsidRPr="00365277">
        <w:rPr>
          <w:rFonts w:ascii="Times New Roman" w:hAnsi="Times New Roman" w:cs="Times New Roman"/>
          <w:sz w:val="24"/>
          <w:szCs w:val="24"/>
        </w:rPr>
        <w:tab/>
        <w:t xml:space="preserve"> Создает банк данных о малообеспеченных сотрудниках, включая тяжелобольных, одиноких матерей, многодетных семей и др. с целью оказания адресной социальной поддержки.</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.2.</w:t>
      </w:r>
      <w:r w:rsidRPr="00365277">
        <w:rPr>
          <w:rFonts w:ascii="Times New Roman" w:hAnsi="Times New Roman" w:cs="Times New Roman"/>
          <w:sz w:val="24"/>
          <w:szCs w:val="24"/>
        </w:rPr>
        <w:tab/>
        <w:t xml:space="preserve"> Предоставляет по заявлениям работников необходимые документы для своевременного оформления пенсии работниками.</w:t>
      </w:r>
    </w:p>
    <w:p w:rsidR="00205E9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.3.</w:t>
      </w:r>
      <w:r w:rsidRPr="00365277">
        <w:rPr>
          <w:rFonts w:ascii="Times New Roman" w:hAnsi="Times New Roman" w:cs="Times New Roman"/>
          <w:sz w:val="24"/>
          <w:szCs w:val="24"/>
        </w:rPr>
        <w:tab/>
        <w:t xml:space="preserve"> Расходование средств социального страхования производит в соответствии со сметой, утвержденной филиалом ФСС.</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.4.</w:t>
      </w:r>
      <w:r w:rsidRPr="00365277">
        <w:rPr>
          <w:rFonts w:ascii="Times New Roman" w:hAnsi="Times New Roman" w:cs="Times New Roman"/>
          <w:sz w:val="24"/>
          <w:szCs w:val="24"/>
        </w:rPr>
        <w:tab/>
        <w:t xml:space="preserve"> Утверждает решение по выполнению сметы и использованию средств социального страхования</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.5.</w:t>
      </w:r>
      <w:r w:rsidRPr="00365277">
        <w:rPr>
          <w:rFonts w:ascii="Times New Roman" w:hAnsi="Times New Roman" w:cs="Times New Roman"/>
          <w:sz w:val="24"/>
          <w:szCs w:val="24"/>
        </w:rPr>
        <w:tab/>
        <w:t xml:space="preserve"> Обеспечивает работников качественным питанием в необходимом ассортименте в столовой школы за счёт работников.</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.6.</w:t>
      </w:r>
      <w:r w:rsidRPr="00365277">
        <w:rPr>
          <w:rFonts w:ascii="Times New Roman" w:hAnsi="Times New Roman" w:cs="Times New Roman"/>
          <w:sz w:val="24"/>
          <w:szCs w:val="24"/>
        </w:rPr>
        <w:tab/>
        <w:t xml:space="preserve"> Оказывает материальную помощь работникам в чрезвычайных случаях (похороны, операции, пожар, аварии и т.п.) в сумме не менее 3 000 (трёх тысяч руб) рублей, исходя из финансовых возможностей.</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.7.</w:t>
      </w:r>
      <w:r w:rsidRPr="00365277">
        <w:rPr>
          <w:rFonts w:ascii="Times New Roman" w:hAnsi="Times New Roman" w:cs="Times New Roman"/>
          <w:sz w:val="24"/>
          <w:szCs w:val="24"/>
        </w:rPr>
        <w:tab/>
        <w:t xml:space="preserve"> Для управления средствами социального страхования в школе создается комиссия по социальному страхованию, образованная на паритетных началах из числа представителей Работодателя и профкома,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.8.</w:t>
      </w:r>
      <w:r w:rsidRPr="00365277">
        <w:rPr>
          <w:rFonts w:ascii="Times New Roman" w:hAnsi="Times New Roman" w:cs="Times New Roman"/>
          <w:sz w:val="24"/>
          <w:szCs w:val="24"/>
        </w:rPr>
        <w:tab/>
        <w:t xml:space="preserve"> Комиссия решает вопросы о расходовании средств социального страхования, о распределении, порядке и условиях выдачи застрахованным работникам путевок для санаторно-курортного лечения, осуществляет контроль за правильностью выплат пособий по социальному страхованию. Решение утверждается Работодателем.</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.9.</w:t>
      </w:r>
      <w:r w:rsidRPr="00365277">
        <w:rPr>
          <w:rFonts w:ascii="Times New Roman" w:hAnsi="Times New Roman" w:cs="Times New Roman"/>
          <w:sz w:val="24"/>
          <w:szCs w:val="24"/>
        </w:rPr>
        <w:tab/>
        <w:t xml:space="preserve"> Комиссия по социальному страхованию ежегодно отчитывается о своей работе на заседании Профкома.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.10.</w:t>
      </w:r>
      <w:r w:rsidRPr="00365277">
        <w:rPr>
          <w:rFonts w:ascii="Times New Roman" w:hAnsi="Times New Roman" w:cs="Times New Roman"/>
          <w:sz w:val="24"/>
          <w:szCs w:val="24"/>
        </w:rPr>
        <w:tab/>
        <w:t xml:space="preserve"> Профком оказывает материальную помощь членам профсоюза из средств профсоюзного бюджета.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.11.</w:t>
      </w:r>
      <w:r w:rsidRPr="00365277">
        <w:rPr>
          <w:rFonts w:ascii="Times New Roman" w:hAnsi="Times New Roman" w:cs="Times New Roman"/>
          <w:sz w:val="24"/>
          <w:szCs w:val="24"/>
        </w:rPr>
        <w:tab/>
        <w:t xml:space="preserve"> Работодатель и Профком совместно проводят культурно-массовые мероприятия, посвященные государственным и профессиональным праздникам.</w:t>
      </w:r>
    </w:p>
    <w:p w:rsidR="00205E97" w:rsidRDefault="00205E97" w:rsidP="00D01717">
      <w:pPr>
        <w:rPr>
          <w:rFonts w:ascii="Times New Roman" w:hAnsi="Times New Roman" w:cs="Times New Roman"/>
          <w:sz w:val="24"/>
          <w:szCs w:val="24"/>
        </w:rPr>
      </w:pPr>
      <w:r>
        <w:rPr>
          <w:rFonts w:ascii="Times New Roman" w:hAnsi="Times New Roman" w:cs="Times New Roman"/>
          <w:sz w:val="24"/>
          <w:szCs w:val="24"/>
        </w:rPr>
        <w:t>1</w:t>
      </w:r>
      <w:r w:rsidRPr="00365277">
        <w:rPr>
          <w:rFonts w:ascii="Times New Roman" w:hAnsi="Times New Roman" w:cs="Times New Roman"/>
          <w:sz w:val="24"/>
          <w:szCs w:val="24"/>
        </w:rPr>
        <w:t>.12.</w:t>
      </w:r>
      <w:r w:rsidRPr="00365277">
        <w:rPr>
          <w:rFonts w:ascii="Times New Roman" w:hAnsi="Times New Roman" w:cs="Times New Roman"/>
          <w:sz w:val="24"/>
          <w:szCs w:val="24"/>
        </w:rPr>
        <w:tab/>
        <w:t xml:space="preserve"> Работодатель и профсоюз принимают на себя обязательства по организации культурно-просветительской и физкультурно-оздоровительной работы с работниками и членами их семей.</w:t>
      </w:r>
    </w:p>
    <w:p w:rsidR="00205E97" w:rsidRPr="00365277" w:rsidRDefault="00205E97" w:rsidP="00D01717">
      <w:pPr>
        <w:rPr>
          <w:rFonts w:ascii="Times New Roman" w:hAnsi="Times New Roman" w:cs="Times New Roman"/>
          <w:sz w:val="24"/>
          <w:szCs w:val="24"/>
        </w:rPr>
      </w:pPr>
    </w:p>
    <w:p w:rsidR="00205E97" w:rsidRPr="00365277" w:rsidRDefault="00205E97" w:rsidP="00D01717">
      <w:pPr>
        <w:rPr>
          <w:rFonts w:ascii="Times New Roman" w:hAnsi="Times New Roman" w:cs="Times New Roman"/>
          <w:sz w:val="24"/>
          <w:szCs w:val="24"/>
        </w:rPr>
      </w:pPr>
      <w:r>
        <w:rPr>
          <w:rFonts w:ascii="Times New Roman" w:hAnsi="Times New Roman" w:cs="Times New Roman"/>
          <w:b/>
          <w:bCs/>
          <w:sz w:val="28"/>
          <w:szCs w:val="28"/>
        </w:rPr>
        <w:t>2</w:t>
      </w:r>
      <w:r w:rsidRPr="00365277">
        <w:rPr>
          <w:rFonts w:ascii="Times New Roman" w:hAnsi="Times New Roman" w:cs="Times New Roman"/>
          <w:b/>
          <w:bCs/>
          <w:sz w:val="28"/>
          <w:szCs w:val="28"/>
        </w:rPr>
        <w:t>.</w:t>
      </w:r>
      <w:r w:rsidRPr="00365277">
        <w:rPr>
          <w:rFonts w:ascii="Times New Roman" w:hAnsi="Times New Roman" w:cs="Times New Roman"/>
          <w:b/>
          <w:bCs/>
          <w:sz w:val="28"/>
          <w:szCs w:val="28"/>
        </w:rPr>
        <w:tab/>
        <w:t>Гарантии деятельности профсоюзной организации</w:t>
      </w:r>
      <w:r>
        <w:rPr>
          <w:rFonts w:ascii="Times New Roman" w:hAnsi="Times New Roman" w:cs="Times New Roman"/>
          <w:sz w:val="24"/>
          <w:szCs w:val="24"/>
        </w:rPr>
        <w:t xml:space="preserve">                                           </w:t>
      </w:r>
      <w:r w:rsidRPr="00365277">
        <w:rPr>
          <w:rFonts w:ascii="Times New Roman" w:hAnsi="Times New Roman" w:cs="Times New Roman"/>
          <w:sz w:val="24"/>
          <w:szCs w:val="24"/>
        </w:rPr>
        <w:t xml:space="preserve"> Стороны договорились о том, что:</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.1.</w:t>
      </w:r>
      <w:r w:rsidRPr="00365277">
        <w:rPr>
          <w:rFonts w:ascii="Times New Roman" w:hAnsi="Times New Roman" w:cs="Times New Roman"/>
          <w:sz w:val="24"/>
          <w:szCs w:val="24"/>
        </w:rPr>
        <w:tab/>
        <w:t xml:space="preserve">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.2.</w:t>
      </w:r>
      <w:r w:rsidRPr="00365277">
        <w:rPr>
          <w:rFonts w:ascii="Times New Roman" w:hAnsi="Times New Roman" w:cs="Times New Roman"/>
          <w:sz w:val="24"/>
          <w:szCs w:val="24"/>
        </w:rPr>
        <w:tab/>
        <w:t xml:space="preserve"> Профсоюзная организация школы действует на основании Устава профсоюза работников народного образования и науки РФ, Положения о первичной профсоюзной организации и в соответствии с законодательством РФ.</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.3.</w:t>
      </w:r>
      <w:r w:rsidRPr="00365277">
        <w:rPr>
          <w:rFonts w:ascii="Times New Roman" w:hAnsi="Times New Roman" w:cs="Times New Roman"/>
          <w:sz w:val="24"/>
          <w:szCs w:val="24"/>
        </w:rPr>
        <w:tab/>
        <w:t xml:space="preserve"> Профсоюзная организация (Профком) представляет и защищает права и интересы членов профсоюза по вопросам индивидуальных трудовых споров и связанных с трудом отношений, а в области коллективных прав и интересов работников, не зависимо от членства в профсоюзе в соответствии с полномочиями, предусмотренными Уставом профсоюза, Положением о первичной профсоюзной организации, Коллективным договором.</w:t>
      </w:r>
    </w:p>
    <w:p w:rsidR="00205E9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.4.</w:t>
      </w:r>
      <w:r w:rsidRPr="00365277">
        <w:rPr>
          <w:rFonts w:ascii="Times New Roman" w:hAnsi="Times New Roman" w:cs="Times New Roman"/>
          <w:sz w:val="24"/>
          <w:szCs w:val="24"/>
        </w:rPr>
        <w:tab/>
        <w:t xml:space="preserve"> В соответствии с городским Соглашением Работодатель предоставляет возможность председателю Профкома два раза в год в течение 2-3 дней пройти обучение по вопросам, входящим в компетенцию Профсоюза, с обеспечением замены и сохранения среднего заработка.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.5.</w:t>
      </w:r>
      <w:r w:rsidRPr="00365277">
        <w:rPr>
          <w:rFonts w:ascii="Times New Roman" w:hAnsi="Times New Roman" w:cs="Times New Roman"/>
          <w:sz w:val="24"/>
          <w:szCs w:val="24"/>
        </w:rPr>
        <w:tab/>
        <w:t xml:space="preserve"> Для осуществления уставной деятельности профсоюзной организации Работодатель бесплатно и беспрепятственно предоставляет ей всю информацию по социально-трудовым и другим вопросам.</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.6.</w:t>
      </w:r>
      <w:r w:rsidRPr="00365277">
        <w:rPr>
          <w:rFonts w:ascii="Times New Roman" w:hAnsi="Times New Roman" w:cs="Times New Roman"/>
          <w:sz w:val="24"/>
          <w:szCs w:val="24"/>
        </w:rPr>
        <w:tab/>
        <w:t xml:space="preserve"> Работодатель предоставляет профсоюзной организации школы в бесплатное пользование необходимое для ее деятельности оборудование, помещение и средства связи .</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.7.</w:t>
      </w:r>
      <w:r w:rsidRPr="00365277">
        <w:rPr>
          <w:rFonts w:ascii="Times New Roman" w:hAnsi="Times New Roman" w:cs="Times New Roman"/>
          <w:sz w:val="24"/>
          <w:szCs w:val="24"/>
        </w:rPr>
        <w:tab/>
        <w:t xml:space="preserve"> При наличии письменных заявлений работников, являющихся членами профессионального союза, Работодатель ежемесячно и бесплатно перечисляет на счет профсоюзной организации членские профсоюзные взносы из заработной платы работников .</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.8.</w:t>
      </w:r>
      <w:r w:rsidRPr="00365277">
        <w:rPr>
          <w:rFonts w:ascii="Times New Roman" w:hAnsi="Times New Roman" w:cs="Times New Roman"/>
          <w:sz w:val="24"/>
          <w:szCs w:val="24"/>
        </w:rPr>
        <w:tab/>
        <w:t xml:space="preserve"> Производить выплаты из стимулирующего фонда оплаты труда председателю первичной профсоюзной организации не менее 10% от должностного оклада</w:t>
      </w:r>
    </w:p>
    <w:p w:rsidR="00205E97" w:rsidRPr="0036527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На время краткосрочной учебы члены профкома, уполномоченные профсоюза по охране труда освобождаются от работы с сохранением среднего заработка в соответствии с планом и сроками учебы, утвержденными профсоюзными органами.</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.9.</w:t>
      </w:r>
      <w:r w:rsidRPr="00365277">
        <w:rPr>
          <w:rFonts w:ascii="Times New Roman" w:hAnsi="Times New Roman" w:cs="Times New Roman"/>
          <w:sz w:val="24"/>
          <w:szCs w:val="24"/>
        </w:rPr>
        <w:tab/>
        <w:t xml:space="preserve"> Члены Профкома школы освобождаются от работы для участия в качестве делегатов съездов, конференций, созываемых профсоюзом, а также для участия в работе профсоюзных органов (заседаниях советов, президиумов и т.п.) с сохранением среднего заработка.</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.10.</w:t>
      </w:r>
      <w:r w:rsidRPr="00365277">
        <w:rPr>
          <w:rFonts w:ascii="Times New Roman" w:hAnsi="Times New Roman" w:cs="Times New Roman"/>
          <w:sz w:val="24"/>
          <w:szCs w:val="24"/>
        </w:rPr>
        <w:tab/>
        <w:t xml:space="preserve"> Председатель в соответствии с законодательством представляет интересы работников в коллегиальных органах и органах самоуправления школы (аттестационная комиссия, тарификационная комиссия, Совет школы и т.д.).</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.11</w:t>
      </w:r>
      <w:r w:rsidRPr="00365277">
        <w:rPr>
          <w:rFonts w:ascii="Times New Roman" w:hAnsi="Times New Roman" w:cs="Times New Roman"/>
          <w:sz w:val="24"/>
          <w:szCs w:val="24"/>
        </w:rPr>
        <w:tab/>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2</w:t>
      </w:r>
      <w:r w:rsidRPr="00365277">
        <w:rPr>
          <w:rFonts w:ascii="Times New Roman" w:hAnsi="Times New Roman" w:cs="Times New Roman"/>
          <w:sz w:val="24"/>
          <w:szCs w:val="24"/>
        </w:rPr>
        <w:t>.12.</w:t>
      </w:r>
      <w:r w:rsidRPr="00365277">
        <w:rPr>
          <w:rFonts w:ascii="Times New Roman" w:hAnsi="Times New Roman" w:cs="Times New Roman"/>
          <w:sz w:val="24"/>
          <w:szCs w:val="24"/>
        </w:rPr>
        <w:tab/>
        <w:t>Увольнение по инициативе работодателя в соответствии с пунктами 2, 3 или 5 части первой статьи 81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205E97" w:rsidRPr="0036527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При отсутствии вышестоящего выборного профсоюзного органа увольнение указанных работников производится с соблюдением порядка, установленного статьей 373 ТК РФ.</w:t>
      </w:r>
    </w:p>
    <w:p w:rsidR="00205E97" w:rsidRDefault="00205E97" w:rsidP="00D01717">
      <w:pPr>
        <w:rPr>
          <w:rFonts w:ascii="Times New Roman" w:hAnsi="Times New Roman" w:cs="Times New Roman"/>
          <w:sz w:val="24"/>
          <w:szCs w:val="24"/>
        </w:rPr>
      </w:pPr>
      <w:r w:rsidRPr="00365277">
        <w:rPr>
          <w:rFonts w:ascii="Times New Roman" w:hAnsi="Times New Roman" w:cs="Times New Roman"/>
          <w:sz w:val="24"/>
          <w:szCs w:val="24"/>
        </w:rPr>
        <w:t>Расторжение трудового договора по инициативе работодателя по основаниям, предусмотренным пунктами 2, 3 или 5 части первой статьи 81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статьей 374 ТК РФ .</w:t>
      </w:r>
    </w:p>
    <w:p w:rsidR="00205E97" w:rsidRPr="00365277" w:rsidRDefault="00205E97" w:rsidP="00D023B1">
      <w:pPr>
        <w:widowControl w:val="0"/>
        <w:spacing w:after="0" w:line="322" w:lineRule="exact"/>
        <w:ind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2.13.</w:t>
      </w:r>
      <w:r w:rsidRPr="00365277">
        <w:rPr>
          <w:rFonts w:ascii="Times New Roman" w:hAnsi="Times New Roman" w:cs="Times New Roman"/>
          <w:color w:val="000000"/>
          <w:spacing w:val="1"/>
          <w:sz w:val="24"/>
          <w:szCs w:val="24"/>
          <w:lang w:eastAsia="ru-RU"/>
        </w:rPr>
        <w:t>На основании действующего трудового законодательства, Федерального закона о профсоюзах, Отраслевого тарифного соглашения Работодатель учитывает мотивированное мнение Профкома по следующим вопросам: расторжение трудового договора с работниками, являющимися членами профсоюза, по инициативе работодателя;</w:t>
      </w: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привлечение к сверхурочным работам; разделение рабочего дня на части;</w:t>
      </w: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запрещение работы в выходные и нерабочие праздничные дни; очередность предоставления отпусков; установление заработной платы; применение систем нормирования труда;</w:t>
      </w: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установление перечня должностей работников с ненормированным рабочим днем;</w:t>
      </w: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утверждение Правил внутреннего трудового распорядка ; создание комиссий по охране труда;</w:t>
      </w: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применение и снятие дисциплинированного взыскания до истечения 1 года со дня его применения;</w:t>
      </w:r>
    </w:p>
    <w:p w:rsidR="00205E9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установление сроков выплаты заработной платы работникам и другие вопросы.</w:t>
      </w:r>
    </w:p>
    <w:p w:rsidR="00205E9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p>
    <w:p w:rsidR="00205E97" w:rsidRPr="00365277" w:rsidRDefault="00205E97" w:rsidP="00D01717">
      <w:pPr>
        <w:widowControl w:val="0"/>
        <w:spacing w:after="0" w:line="322" w:lineRule="exact"/>
        <w:ind w:left="20" w:right="20"/>
        <w:rPr>
          <w:rFonts w:ascii="Times New Roman" w:hAnsi="Times New Roman" w:cs="Times New Roman"/>
          <w:color w:val="000000"/>
          <w:spacing w:val="1"/>
          <w:sz w:val="24"/>
          <w:szCs w:val="24"/>
          <w:lang w:eastAsia="ru-RU"/>
        </w:rPr>
      </w:pPr>
      <w:r w:rsidRPr="00365277">
        <w:rPr>
          <w:rFonts w:ascii="Times New Roman" w:hAnsi="Times New Roman" w:cs="Times New Roman"/>
          <w:color w:val="000000"/>
          <w:spacing w:val="1"/>
          <w:sz w:val="24"/>
          <w:szCs w:val="24"/>
          <w:lang w:eastAsia="ru-RU"/>
        </w:rPr>
        <w:t xml:space="preserve"> </w:t>
      </w:r>
      <w:r>
        <w:rPr>
          <w:rFonts w:ascii="Times New Roman" w:hAnsi="Times New Roman" w:cs="Times New Roman"/>
          <w:color w:val="000000"/>
          <w:spacing w:val="1"/>
          <w:sz w:val="24"/>
          <w:szCs w:val="24"/>
          <w:lang w:eastAsia="ru-RU"/>
        </w:rPr>
        <w:t>3.</w:t>
      </w:r>
      <w:r w:rsidRPr="00365277">
        <w:rPr>
          <w:rFonts w:ascii="Times New Roman" w:hAnsi="Times New Roman" w:cs="Times New Roman"/>
          <w:b/>
          <w:bCs/>
          <w:color w:val="000000"/>
          <w:spacing w:val="1"/>
          <w:sz w:val="24"/>
          <w:szCs w:val="24"/>
          <w:lang w:eastAsia="ru-RU"/>
        </w:rPr>
        <w:t>Обязанности профкома:</w:t>
      </w:r>
    </w:p>
    <w:p w:rsidR="00205E97" w:rsidRPr="00365277" w:rsidRDefault="00205E97" w:rsidP="00D023B1">
      <w:pPr>
        <w:widowControl w:val="0"/>
        <w:spacing w:after="0" w:line="322" w:lineRule="exact"/>
        <w:ind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3.1.</w:t>
      </w:r>
      <w:r w:rsidRPr="00365277">
        <w:rPr>
          <w:rFonts w:ascii="Times New Roman" w:hAnsi="Times New Roman" w:cs="Times New Roman"/>
          <w:color w:val="000000"/>
          <w:spacing w:val="1"/>
          <w:sz w:val="24"/>
          <w:szCs w:val="24"/>
          <w:lang w:eastAsia="ru-RU"/>
        </w:rPr>
        <w:t xml:space="preserve"> Профком осуществляет профсоюзный контроль за соблюдением Работодателем законодательства о труде.</w:t>
      </w:r>
    </w:p>
    <w:p w:rsidR="00205E97" w:rsidRPr="00365277" w:rsidRDefault="00205E97" w:rsidP="00D023B1">
      <w:pPr>
        <w:widowControl w:val="0"/>
        <w:spacing w:after="0" w:line="322" w:lineRule="exact"/>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3.2.</w:t>
      </w:r>
      <w:r w:rsidRPr="00365277">
        <w:rPr>
          <w:rFonts w:ascii="Times New Roman" w:hAnsi="Times New Roman" w:cs="Times New Roman"/>
          <w:color w:val="000000"/>
          <w:spacing w:val="1"/>
          <w:sz w:val="24"/>
          <w:szCs w:val="24"/>
          <w:lang w:eastAsia="ru-RU"/>
        </w:rPr>
        <w:t xml:space="preserve"> Профком обязуется:</w:t>
      </w:r>
    </w:p>
    <w:p w:rsidR="00205E97" w:rsidRPr="00365277" w:rsidRDefault="00205E97" w:rsidP="00D023B1">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3.3.</w:t>
      </w:r>
      <w:r w:rsidRPr="00365277">
        <w:rPr>
          <w:rFonts w:ascii="Times New Roman" w:hAnsi="Times New Roman" w:cs="Times New Roman"/>
          <w:color w:val="000000"/>
          <w:spacing w:val="1"/>
          <w:sz w:val="24"/>
          <w:szCs w:val="24"/>
          <w:lang w:eastAsia="ru-RU"/>
        </w:rPr>
        <w:t xml:space="preserve">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205E97" w:rsidRPr="00365277" w:rsidRDefault="00205E97" w:rsidP="00D023B1">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3.4.</w:t>
      </w:r>
      <w:r w:rsidRPr="00365277">
        <w:rPr>
          <w:rFonts w:ascii="Times New Roman" w:hAnsi="Times New Roman" w:cs="Times New Roman"/>
          <w:color w:val="000000"/>
          <w:spacing w:val="1"/>
          <w:sz w:val="24"/>
          <w:szCs w:val="24"/>
          <w:lang w:eastAsia="ru-RU"/>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w:t>
      </w:r>
    </w:p>
    <w:p w:rsidR="00205E97" w:rsidRPr="00365277" w:rsidRDefault="00205E97" w:rsidP="00D023B1">
      <w:pPr>
        <w:widowControl w:val="0"/>
        <w:spacing w:after="0" w:line="322" w:lineRule="exact"/>
        <w:ind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3.5.</w:t>
      </w:r>
      <w:r w:rsidRPr="00365277">
        <w:rPr>
          <w:rFonts w:ascii="Times New Roman" w:hAnsi="Times New Roman" w:cs="Times New Roman"/>
          <w:color w:val="000000"/>
          <w:spacing w:val="1"/>
          <w:sz w:val="24"/>
          <w:szCs w:val="24"/>
          <w:lang w:eastAsia="ru-RU"/>
        </w:rPr>
        <w:t xml:space="preserve"> Представлять их интересы и перечислять ежемесячно денежные средства из заработной платы на счет первичной профсоюзной организации.</w:t>
      </w:r>
    </w:p>
    <w:p w:rsidR="00205E97" w:rsidRPr="00365277" w:rsidRDefault="00205E97" w:rsidP="00D023B1">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3.6.</w:t>
      </w:r>
      <w:r w:rsidRPr="00365277">
        <w:rPr>
          <w:rFonts w:ascii="Times New Roman" w:hAnsi="Times New Roman" w:cs="Times New Roman"/>
          <w:color w:val="000000"/>
          <w:spacing w:val="1"/>
          <w:sz w:val="24"/>
          <w:szCs w:val="24"/>
          <w:lang w:eastAsia="ru-RU"/>
        </w:rPr>
        <w:t xml:space="preserve">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05E97" w:rsidRPr="00365277" w:rsidRDefault="00205E97" w:rsidP="00D023B1">
      <w:pPr>
        <w:widowControl w:val="0"/>
        <w:spacing w:after="0" w:line="322" w:lineRule="exact"/>
        <w:ind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3.7.</w:t>
      </w:r>
      <w:r w:rsidRPr="00365277">
        <w:rPr>
          <w:rFonts w:ascii="Times New Roman" w:hAnsi="Times New Roman" w:cs="Times New Roman"/>
          <w:color w:val="000000"/>
          <w:spacing w:val="1"/>
          <w:sz w:val="24"/>
          <w:szCs w:val="24"/>
          <w:lang w:eastAsia="ru-RU"/>
        </w:rPr>
        <w:t xml:space="preserve"> Осуществлять контроль за правильностью расходования фонда заработной платы учреждения , в том числе стимулирующего и экономии.</w:t>
      </w:r>
    </w:p>
    <w:p w:rsidR="00205E97" w:rsidRPr="00365277" w:rsidRDefault="00205E97" w:rsidP="00D023B1">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3.8.</w:t>
      </w:r>
      <w:r w:rsidRPr="00365277">
        <w:rPr>
          <w:rFonts w:ascii="Times New Roman" w:hAnsi="Times New Roman" w:cs="Times New Roman"/>
          <w:color w:val="000000"/>
          <w:spacing w:val="1"/>
          <w:sz w:val="24"/>
          <w:szCs w:val="24"/>
          <w:lang w:eastAsia="ru-RU"/>
        </w:rPr>
        <w:t xml:space="preserve">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05E97" w:rsidRPr="00365277" w:rsidRDefault="00205E97" w:rsidP="00D023B1">
      <w:pPr>
        <w:widowControl w:val="0"/>
        <w:spacing w:after="0" w:line="322" w:lineRule="exact"/>
        <w:ind w:right="20"/>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3.9.</w:t>
      </w:r>
      <w:r w:rsidRPr="00365277">
        <w:rPr>
          <w:rFonts w:ascii="Times New Roman" w:hAnsi="Times New Roman" w:cs="Times New Roman"/>
          <w:color w:val="000000"/>
          <w:spacing w:val="1"/>
          <w:sz w:val="24"/>
          <w:szCs w:val="24"/>
          <w:lang w:eastAsia="ru-RU"/>
        </w:rPr>
        <w:t xml:space="preserve"> Совместно с работодателем и работниками разрабатывать меры по защите персональных данных работников.</w:t>
      </w:r>
    </w:p>
    <w:p w:rsidR="00205E97" w:rsidRPr="00365277" w:rsidRDefault="00205E97" w:rsidP="00D023B1">
      <w:pPr>
        <w:widowControl w:val="0"/>
        <w:spacing w:after="0" w:line="322" w:lineRule="exact"/>
        <w:ind w:right="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3.10.</w:t>
      </w:r>
      <w:r w:rsidRPr="00365277">
        <w:rPr>
          <w:rFonts w:ascii="Times New Roman" w:hAnsi="Times New Roman" w:cs="Times New Roman"/>
          <w:color w:val="000000"/>
          <w:spacing w:val="1"/>
          <w:sz w:val="24"/>
          <w:szCs w:val="24"/>
          <w:lang w:eastAsia="ru-RU"/>
        </w:rPr>
        <w:t xml:space="preserve"> Направлять учредителю (собственнику) учреждения заявление о нарушении руководителем учреждения, его заместителями трудового законодательства и иных нормативных актов, содержащих нормы трудового права, условий коллективного договора, соглашения с требованием о применении мер дисциплинарного высказывания вплоть до увольнения.</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3.11</w:t>
      </w:r>
      <w:r w:rsidRPr="00B058E8">
        <w:rPr>
          <w:rFonts w:ascii="Times New Roman" w:hAnsi="Times New Roman" w:cs="Times New Roman"/>
          <w:sz w:val="24"/>
          <w:szCs w:val="24"/>
        </w:rPr>
        <w:t>.</w:t>
      </w:r>
      <w:r w:rsidRPr="00B058E8">
        <w:rPr>
          <w:rFonts w:ascii="Times New Roman" w:hAnsi="Times New Roman" w:cs="Times New Roman"/>
          <w:sz w:val="24"/>
          <w:szCs w:val="24"/>
        </w:rPr>
        <w:tab/>
        <w:t xml:space="preserve"> Предоставлять и защищать трудовые права членов профсоюза в комиссии по трудовым спорам и суде.</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3.12.</w:t>
      </w:r>
      <w:r w:rsidRPr="00B058E8">
        <w:rPr>
          <w:rFonts w:ascii="Times New Roman" w:hAnsi="Times New Roman" w:cs="Times New Roman"/>
          <w:sz w:val="24"/>
          <w:szCs w:val="24"/>
        </w:rPr>
        <w:tab/>
        <w:t xml:space="preserve">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3.13.</w:t>
      </w:r>
      <w:r w:rsidRPr="00B058E8">
        <w:rPr>
          <w:rFonts w:ascii="Times New Roman" w:hAnsi="Times New Roman" w:cs="Times New Roman"/>
          <w:sz w:val="24"/>
          <w:szCs w:val="24"/>
        </w:rPr>
        <w:tab/>
        <w:t xml:space="preserve">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3.14.</w:t>
      </w:r>
      <w:r w:rsidRPr="00B058E8">
        <w:rPr>
          <w:rFonts w:ascii="Times New Roman" w:hAnsi="Times New Roman" w:cs="Times New Roman"/>
          <w:sz w:val="24"/>
          <w:szCs w:val="24"/>
        </w:rPr>
        <w:tab/>
        <w:t xml:space="preserve"> Осуществлять контроль за правильностью и своевременностью предоставления работникам отпусков и их оплаты.</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3.15.</w:t>
      </w:r>
      <w:r w:rsidRPr="00B058E8">
        <w:rPr>
          <w:rFonts w:ascii="Times New Roman" w:hAnsi="Times New Roman" w:cs="Times New Roman"/>
          <w:sz w:val="24"/>
          <w:szCs w:val="24"/>
        </w:rPr>
        <w:tab/>
        <w:t xml:space="preserve"> Участвовать в работе комиссий учреждения по тарификации, аттестации педагогических работников, специальной оценки условий труда, охране труда и др.</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3.16.</w:t>
      </w:r>
      <w:r w:rsidRPr="00B058E8">
        <w:rPr>
          <w:rFonts w:ascii="Times New Roman" w:hAnsi="Times New Roman" w:cs="Times New Roman"/>
          <w:sz w:val="24"/>
          <w:szCs w:val="24"/>
        </w:rPr>
        <w:tab/>
        <w:t xml:space="preserve"> Осуществлять контроль за соблюдением порядка проведения аттестации педагогических работников учреждения.</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3.17.</w:t>
      </w:r>
      <w:r w:rsidRPr="00B058E8">
        <w:rPr>
          <w:rFonts w:ascii="Times New Roman" w:hAnsi="Times New Roman" w:cs="Times New Roman"/>
          <w:sz w:val="24"/>
          <w:szCs w:val="24"/>
        </w:rPr>
        <w:tab/>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страховым взносах работников.</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3.18.</w:t>
      </w:r>
      <w:r w:rsidRPr="00B058E8">
        <w:rPr>
          <w:rFonts w:ascii="Times New Roman" w:hAnsi="Times New Roman" w:cs="Times New Roman"/>
          <w:sz w:val="24"/>
          <w:szCs w:val="24"/>
        </w:rPr>
        <w:tab/>
        <w:t xml:space="preserve"> Осуществлять культурно-массовую и физкультурно-¬оздоровительную работу в учреждении.</w:t>
      </w:r>
    </w:p>
    <w:p w:rsidR="00205E97" w:rsidRDefault="00205E97" w:rsidP="00D01717">
      <w:pPr>
        <w:rPr>
          <w:rFonts w:ascii="Times New Roman" w:hAnsi="Times New Roman" w:cs="Times New Roman"/>
          <w:b/>
          <w:bCs/>
          <w:sz w:val="24"/>
          <w:szCs w:val="24"/>
        </w:rPr>
      </w:pPr>
    </w:p>
    <w:p w:rsidR="00205E97" w:rsidRPr="00B058E8" w:rsidRDefault="00205E97" w:rsidP="00D01717">
      <w:pPr>
        <w:rPr>
          <w:rFonts w:ascii="Times New Roman" w:hAnsi="Times New Roman" w:cs="Times New Roman"/>
          <w:sz w:val="24"/>
          <w:szCs w:val="24"/>
        </w:rPr>
      </w:pPr>
      <w:r w:rsidRPr="00570E6B">
        <w:rPr>
          <w:rFonts w:ascii="Times New Roman" w:hAnsi="Times New Roman" w:cs="Times New Roman"/>
          <w:b/>
          <w:bCs/>
          <w:sz w:val="24"/>
          <w:szCs w:val="24"/>
        </w:rPr>
        <w:t>4.</w:t>
      </w:r>
      <w:r w:rsidRPr="00570E6B">
        <w:rPr>
          <w:rFonts w:ascii="Times New Roman" w:hAnsi="Times New Roman" w:cs="Times New Roman"/>
          <w:b/>
          <w:bCs/>
          <w:sz w:val="24"/>
          <w:szCs w:val="24"/>
        </w:rPr>
        <w:tab/>
        <w:t>Контроль за выполнением коллективного договора</w:t>
      </w:r>
      <w:r>
        <w:rPr>
          <w:rFonts w:ascii="Times New Roman" w:hAnsi="Times New Roman" w:cs="Times New Roman"/>
          <w:sz w:val="24"/>
          <w:szCs w:val="24"/>
        </w:rPr>
        <w:t xml:space="preserve"> .</w:t>
      </w:r>
    </w:p>
    <w:p w:rsidR="00205E97" w:rsidRPr="00B058E8" w:rsidRDefault="00205E97" w:rsidP="00D01717">
      <w:pPr>
        <w:rPr>
          <w:rFonts w:ascii="Times New Roman" w:hAnsi="Times New Roman" w:cs="Times New Roman"/>
          <w:sz w:val="24"/>
          <w:szCs w:val="24"/>
        </w:rPr>
      </w:pPr>
      <w:r w:rsidRPr="00B058E8">
        <w:rPr>
          <w:rFonts w:ascii="Times New Roman" w:hAnsi="Times New Roman" w:cs="Times New Roman"/>
          <w:sz w:val="24"/>
          <w:szCs w:val="24"/>
        </w:rPr>
        <w:t>Стороны договорились, что:</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.1.</w:t>
      </w:r>
      <w:r w:rsidRPr="00B058E8">
        <w:rPr>
          <w:rFonts w:ascii="Times New Roman" w:hAnsi="Times New Roman" w:cs="Times New Roman"/>
          <w:sz w:val="24"/>
          <w:szCs w:val="24"/>
        </w:rPr>
        <w:tab/>
        <w:t xml:space="preserve"> Работодатель направляет коллективный договор в течение семи дней со дня его подписания на уведомительную регистрацию в департамент экономического развития администрации г. Липецка.</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.2.</w:t>
      </w:r>
      <w:r w:rsidRPr="00B058E8">
        <w:rPr>
          <w:rFonts w:ascii="Times New Roman" w:hAnsi="Times New Roman" w:cs="Times New Roman"/>
          <w:sz w:val="24"/>
          <w:szCs w:val="24"/>
        </w:rPr>
        <w:tab/>
        <w:t xml:space="preserve"> Совместно разрабатывают план мероприятий по выполнению настоящего коллективного договора.</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3.</w:t>
      </w:r>
      <w:r w:rsidRPr="00B058E8">
        <w:rPr>
          <w:rFonts w:ascii="Times New Roman" w:hAnsi="Times New Roman" w:cs="Times New Roman"/>
          <w:sz w:val="24"/>
          <w:szCs w:val="24"/>
        </w:rPr>
        <w:tab/>
        <w:t xml:space="preserve"> Осуществляют контроль за реализацией плана мероприятий по выполнению</w:t>
      </w:r>
    </w:p>
    <w:p w:rsidR="00205E97" w:rsidRPr="00B058E8" w:rsidRDefault="00205E97" w:rsidP="00D01717">
      <w:pPr>
        <w:rPr>
          <w:rFonts w:ascii="Times New Roman" w:hAnsi="Times New Roman" w:cs="Times New Roman"/>
          <w:sz w:val="24"/>
          <w:szCs w:val="24"/>
        </w:rPr>
      </w:pPr>
      <w:r w:rsidRPr="00B058E8">
        <w:rPr>
          <w:rFonts w:ascii="Times New Roman" w:hAnsi="Times New Roman" w:cs="Times New Roman"/>
          <w:sz w:val="24"/>
          <w:szCs w:val="24"/>
        </w:rPr>
        <w:t>коллективного договора и его положений и отчитываются о результатах контроля на общем собрании работников два раза в год.</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.4.</w:t>
      </w:r>
      <w:r w:rsidRPr="00B058E8">
        <w:rPr>
          <w:rFonts w:ascii="Times New Roman" w:hAnsi="Times New Roman" w:cs="Times New Roman"/>
          <w:sz w:val="24"/>
          <w:szCs w:val="24"/>
        </w:rPr>
        <w:tab/>
        <w:t xml:space="preserve"> Рассматривают в семидневный срок все возникающие в период действия коллективного договора разногласия и конфликты, связанные с его выполнением.</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.5.</w:t>
      </w:r>
      <w:r w:rsidRPr="00B058E8">
        <w:rPr>
          <w:rFonts w:ascii="Times New Roman" w:hAnsi="Times New Roman" w:cs="Times New Roman"/>
          <w:sz w:val="24"/>
          <w:szCs w:val="24"/>
        </w:rPr>
        <w:tab/>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.6.</w:t>
      </w:r>
      <w:r w:rsidRPr="00B058E8">
        <w:rPr>
          <w:rFonts w:ascii="Times New Roman" w:hAnsi="Times New Roman" w:cs="Times New Roman"/>
          <w:sz w:val="24"/>
          <w:szCs w:val="24"/>
        </w:rPr>
        <w:tab/>
        <w:t xml:space="preserve"> В случае нарушения или невыполнения обязательств коллективного договора</w:t>
      </w:r>
    </w:p>
    <w:p w:rsidR="00205E97" w:rsidRDefault="00205E97" w:rsidP="00D01717">
      <w:pPr>
        <w:rPr>
          <w:rFonts w:ascii="Times New Roman" w:hAnsi="Times New Roman" w:cs="Times New Roman"/>
          <w:sz w:val="24"/>
          <w:szCs w:val="24"/>
        </w:rPr>
      </w:pPr>
      <w:r w:rsidRPr="00B058E8">
        <w:rPr>
          <w:rFonts w:ascii="Times New Roman" w:hAnsi="Times New Roman" w:cs="Times New Roman"/>
          <w:sz w:val="24"/>
          <w:szCs w:val="24"/>
        </w:rPr>
        <w:t>виновная сторона или виновные лица несут ответственность в порядке,</w:t>
      </w:r>
      <w:r w:rsidRPr="00B058E8">
        <w:rPr>
          <w:rFonts w:ascii="Times New Roman" w:hAnsi="Times New Roman" w:cs="Times New Roman"/>
          <w:sz w:val="24"/>
          <w:szCs w:val="24"/>
        </w:rPr>
        <w:tab/>
        <w:t>предусмотренном</w:t>
      </w:r>
      <w:r w:rsidRPr="00B058E8">
        <w:rPr>
          <w:rFonts w:ascii="Times New Roman" w:hAnsi="Times New Roman" w:cs="Times New Roman"/>
          <w:sz w:val="24"/>
          <w:szCs w:val="24"/>
        </w:rPr>
        <w:tab/>
        <w:t>законодательством.</w:t>
      </w:r>
    </w:p>
    <w:p w:rsidR="00205E97" w:rsidRPr="00B058E8"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.7.</w:t>
      </w:r>
      <w:r w:rsidRPr="00B058E8">
        <w:rPr>
          <w:rFonts w:ascii="Times New Roman" w:hAnsi="Times New Roman" w:cs="Times New Roman"/>
          <w:sz w:val="24"/>
          <w:szCs w:val="24"/>
        </w:rPr>
        <w:tab/>
        <w:t xml:space="preserve"> Настоящий коллективный договор действует в течение трех лет со дня подписания.</w:t>
      </w:r>
    </w:p>
    <w:p w:rsidR="00205E97" w:rsidRPr="00365277" w:rsidRDefault="00205E97" w:rsidP="00D01717">
      <w:pPr>
        <w:rPr>
          <w:rFonts w:ascii="Times New Roman" w:hAnsi="Times New Roman" w:cs="Times New Roman"/>
          <w:sz w:val="24"/>
          <w:szCs w:val="24"/>
        </w:rPr>
      </w:pPr>
      <w:r>
        <w:rPr>
          <w:rFonts w:ascii="Times New Roman" w:hAnsi="Times New Roman" w:cs="Times New Roman"/>
          <w:sz w:val="24"/>
          <w:szCs w:val="24"/>
        </w:rPr>
        <w:t>4</w:t>
      </w:r>
      <w:r w:rsidRPr="00B058E8">
        <w:rPr>
          <w:rFonts w:ascii="Times New Roman" w:hAnsi="Times New Roman" w:cs="Times New Roman"/>
          <w:sz w:val="24"/>
          <w:szCs w:val="24"/>
        </w:rPr>
        <w:t>.8.</w:t>
      </w:r>
      <w:r w:rsidRPr="00B058E8">
        <w:rPr>
          <w:rFonts w:ascii="Times New Roman" w:hAnsi="Times New Roman" w:cs="Times New Roman"/>
          <w:sz w:val="24"/>
          <w:szCs w:val="24"/>
        </w:rPr>
        <w:tab/>
        <w:t xml:space="preserve"> Переговоры по заключению нового коллективного договора будут начаты за три месяца до окончания срока действия данного договора</w:t>
      </w:r>
    </w:p>
    <w:p w:rsidR="00205E97" w:rsidRPr="00365277" w:rsidRDefault="00205E97" w:rsidP="00B058E8">
      <w:pPr>
        <w:rPr>
          <w:rFonts w:ascii="Times New Roman" w:hAnsi="Times New Roman" w:cs="Times New Roman"/>
          <w:sz w:val="24"/>
          <w:szCs w:val="24"/>
        </w:rPr>
      </w:pPr>
    </w:p>
    <w:sectPr w:rsidR="00205E97" w:rsidRPr="00365277" w:rsidSect="00961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E97" w:rsidRDefault="00205E97" w:rsidP="00267861">
      <w:pPr>
        <w:spacing w:after="0" w:line="240" w:lineRule="auto"/>
      </w:pPr>
      <w:r>
        <w:separator/>
      </w:r>
    </w:p>
  </w:endnote>
  <w:endnote w:type="continuationSeparator" w:id="0">
    <w:p w:rsidR="00205E97" w:rsidRDefault="00205E97" w:rsidP="00267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E97" w:rsidRDefault="00205E97" w:rsidP="00570E6B">
    <w:pPr>
      <w:pStyle w:val="Footer"/>
      <w:tabs>
        <w:tab w:val="left" w:pos="8355"/>
      </w:tabs>
    </w:pPr>
    <w:r>
      <w:tab/>
    </w:r>
    <w:fldSimple w:instr=" PAGE   \* MERGEFORMAT ">
      <w:r>
        <w:rPr>
          <w:noProof/>
        </w:rPr>
        <w:t>1</w:t>
      </w:r>
    </w:fldSimple>
    <w:r>
      <w:tab/>
    </w:r>
  </w:p>
  <w:p w:rsidR="00205E97" w:rsidRDefault="00205E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E97" w:rsidRDefault="00205E97" w:rsidP="00267861">
      <w:pPr>
        <w:spacing w:after="0" w:line="240" w:lineRule="auto"/>
      </w:pPr>
      <w:r>
        <w:separator/>
      </w:r>
    </w:p>
  </w:footnote>
  <w:footnote w:type="continuationSeparator" w:id="0">
    <w:p w:rsidR="00205E97" w:rsidRDefault="00205E97" w:rsidP="00267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0AE0"/>
    <w:multiLevelType w:val="multilevel"/>
    <w:tmpl w:val="B91E6B4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4250A0"/>
    <w:multiLevelType w:val="multilevel"/>
    <w:tmpl w:val="9AF07476"/>
    <w:lvl w:ilvl="0">
      <w:start w:val="1"/>
      <w:numFmt w:val="bullet"/>
      <w:lvlText w:val="■"/>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0401E8"/>
    <w:multiLevelType w:val="multilevel"/>
    <w:tmpl w:val="BE8CA53A"/>
    <w:lvl w:ilvl="0">
      <w:start w:val="2"/>
      <w:numFmt w:val="decimal"/>
      <w:lvlText w:val="%1"/>
      <w:lvlJc w:val="left"/>
      <w:pPr>
        <w:ind w:left="720" w:hanging="720"/>
      </w:pPr>
      <w:rPr>
        <w:rFonts w:hint="default"/>
      </w:rPr>
    </w:lvl>
    <w:lvl w:ilvl="1">
      <w:start w:val="27"/>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B383A48"/>
    <w:multiLevelType w:val="hybridMultilevel"/>
    <w:tmpl w:val="F2DEF9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F8C4F21"/>
    <w:multiLevelType w:val="multilevel"/>
    <w:tmpl w:val="DB3E6016"/>
    <w:lvl w:ilvl="0">
      <w:start w:val="1"/>
      <w:numFmt w:val="decimal"/>
      <w:lvlText w:val="1.11.%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C05521"/>
    <w:multiLevelType w:val="multilevel"/>
    <w:tmpl w:val="1FF2F7B8"/>
    <w:lvl w:ilvl="0">
      <w:start w:val="11"/>
      <w:numFmt w:val="decimal"/>
      <w:lvlText w:val="2.27.%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5637C1"/>
    <w:multiLevelType w:val="multilevel"/>
    <w:tmpl w:val="76C02598"/>
    <w:lvl w:ilvl="0">
      <w:start w:val="2"/>
      <w:numFmt w:val="decimal"/>
      <w:lvlText w:val="%1."/>
      <w:lvlJc w:val="left"/>
      <w:rPr>
        <w:rFonts w:ascii="Times New Roman" w:eastAsia="Times New Roman" w:hAnsi="Times New Roman" w:hint="default"/>
        <w:b/>
        <w:bCs/>
        <w:i w:val="0"/>
        <w:iCs w:val="0"/>
        <w:smallCaps w:val="0"/>
        <w:strike w:val="0"/>
        <w:color w:val="000000"/>
        <w:spacing w:val="1"/>
        <w:w w:val="100"/>
        <w:position w:val="0"/>
        <w:sz w:val="24"/>
        <w:szCs w:val="24"/>
        <w:u w:val="none"/>
      </w:rPr>
    </w:lvl>
    <w:lvl w:ilvl="1">
      <w:start w:val="1"/>
      <w:numFmt w:val="decimal"/>
      <w:lvlText w:val="%1.%2."/>
      <w:lvlJc w:val="left"/>
      <w:pPr>
        <w:ind w:left="284"/>
      </w:pPr>
      <w:rPr>
        <w:rFonts w:ascii="Times New Roman" w:eastAsia="Times New Roman" w:hAnsi="Times New Roman" w:hint="default"/>
        <w:b w:val="0"/>
        <w:bCs w:val="0"/>
        <w:i w:val="0"/>
        <w:iCs w:val="0"/>
        <w:smallCaps w:val="0"/>
        <w:strike w:val="0"/>
        <w:color w:val="000000"/>
        <w:spacing w:val="1"/>
        <w:w w:val="100"/>
        <w:position w:val="0"/>
        <w:sz w:val="24"/>
        <w:szCs w:val="24"/>
        <w:u w:val="none"/>
      </w:rPr>
    </w:lvl>
    <w:lvl w:ilvl="2">
      <w:start w:val="1"/>
      <w:numFmt w:val="decimal"/>
      <w:lvlText w:val="%1.%2.%3."/>
      <w:lvlJc w:val="left"/>
      <w:rPr>
        <w:rFonts w:ascii="Times New Roman" w:eastAsia="Times New Roman" w:hAnsi="Times New Roman" w:hint="default"/>
        <w:b w:val="0"/>
        <w:bCs w:val="0"/>
        <w:i w:val="0"/>
        <w:iCs w:val="0"/>
        <w:smallCaps w:val="0"/>
        <w:strike w:val="0"/>
        <w:color w:val="000000"/>
        <w:spacing w:val="1"/>
        <w:w w:val="100"/>
        <w:position w:val="0"/>
        <w:sz w:val="24"/>
        <w:szCs w:val="24"/>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7">
    <w:nsid w:val="34A55BCB"/>
    <w:multiLevelType w:val="multilevel"/>
    <w:tmpl w:val="E5822896"/>
    <w:lvl w:ilvl="0">
      <w:start w:val="1"/>
      <w:numFmt w:val="decimal"/>
      <w:lvlText w:val="1.10.%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5F2AC6"/>
    <w:multiLevelType w:val="multilevel"/>
    <w:tmpl w:val="76F63E3A"/>
    <w:lvl w:ilvl="0">
      <w:start w:val="12"/>
      <w:numFmt w:val="decimal"/>
      <w:lvlText w:val="7.%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E3742B"/>
    <w:multiLevelType w:val="multilevel"/>
    <w:tmpl w:val="DB6EC76A"/>
    <w:lvl w:ilvl="0">
      <w:start w:val="1"/>
      <w:numFmt w:val="bullet"/>
      <w:lvlText w:val="-"/>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A15FD2"/>
    <w:multiLevelType w:val="multilevel"/>
    <w:tmpl w:val="93DCC50C"/>
    <w:lvl w:ilvl="0">
      <w:start w:val="3"/>
      <w:numFmt w:val="decimal"/>
      <w:lvlText w:val="2.30.%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1579D5"/>
    <w:multiLevelType w:val="multilevel"/>
    <w:tmpl w:val="583EBFE0"/>
    <w:lvl w:ilvl="0">
      <w:start w:val="1"/>
      <w:numFmt w:val="decimal"/>
      <w:lvlText w:val="1.12.%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CB48CE"/>
    <w:multiLevelType w:val="hybridMultilevel"/>
    <w:tmpl w:val="9D6017FE"/>
    <w:lvl w:ilvl="0" w:tplc="91F27BB0">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3">
    <w:nsid w:val="54D951A6"/>
    <w:multiLevelType w:val="multilevel"/>
    <w:tmpl w:val="F1CEF1C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78B3C81"/>
    <w:multiLevelType w:val="multilevel"/>
    <w:tmpl w:val="AD32E61C"/>
    <w:lvl w:ilvl="0">
      <w:start w:val="1"/>
      <w:numFmt w:val="decimal"/>
      <w:lvlText w:val="1.15.%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410B36"/>
    <w:multiLevelType w:val="multilevel"/>
    <w:tmpl w:val="A7F872D8"/>
    <w:lvl w:ilvl="0">
      <w:start w:val="10"/>
      <w:numFmt w:val="decimal"/>
      <w:lvlText w:val="4.1.%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E8D18C8"/>
    <w:multiLevelType w:val="multilevel"/>
    <w:tmpl w:val="F1CEF1C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4B5823"/>
    <w:multiLevelType w:val="multilevel"/>
    <w:tmpl w:val="E5822896"/>
    <w:lvl w:ilvl="0">
      <w:start w:val="1"/>
      <w:numFmt w:val="decimal"/>
      <w:lvlText w:val="1.10.%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892255"/>
    <w:multiLevelType w:val="multilevel"/>
    <w:tmpl w:val="7F322F00"/>
    <w:lvl w:ilvl="0">
      <w:start w:val="1"/>
      <w:numFmt w:val="decimal"/>
      <w:lvlText w:val="7.15.%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C90CBC"/>
    <w:multiLevelType w:val="multilevel"/>
    <w:tmpl w:val="8B829BF8"/>
    <w:lvl w:ilvl="0">
      <w:start w:val="1"/>
      <w:numFmt w:val="decimal"/>
      <w:lvlText w:val="%1."/>
      <w:lvlJc w:val="left"/>
      <w:rPr>
        <w:rFonts w:hint="default"/>
        <w:b w:val="0"/>
        <w:bCs w:val="0"/>
        <w:i w:val="0"/>
        <w:iCs w:val="0"/>
        <w:smallCaps w:val="0"/>
        <w:strike w:val="0"/>
        <w:color w:val="000000"/>
        <w:spacing w:val="1"/>
        <w:w w:val="100"/>
        <w:position w:val="0"/>
        <w:sz w:val="24"/>
        <w:szCs w:val="24"/>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0">
    <w:nsid w:val="6A1500B3"/>
    <w:multiLevelType w:val="hybridMultilevel"/>
    <w:tmpl w:val="FD8A6288"/>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FD87967"/>
    <w:multiLevelType w:val="multilevel"/>
    <w:tmpl w:val="7A1A9FE4"/>
    <w:lvl w:ilvl="0">
      <w:start w:val="13"/>
      <w:numFmt w:val="decimal"/>
      <w:lvlText w:val="2.27.%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E32C07"/>
    <w:multiLevelType w:val="multilevel"/>
    <w:tmpl w:val="8A0A1674"/>
    <w:lvl w:ilvl="0">
      <w:start w:val="1"/>
      <w:numFmt w:val="decimal"/>
      <w:lvlText w:val="%1."/>
      <w:lvlJc w:val="left"/>
      <w:pPr>
        <w:ind w:left="720" w:hanging="360"/>
      </w:pPr>
      <w:rPr>
        <w:rFonts w:hint="default"/>
      </w:rPr>
    </w:lvl>
    <w:lvl w:ilvl="1">
      <w:start w:val="3"/>
      <w:numFmt w:val="decimal"/>
      <w:isLgl/>
      <w:lvlText w:val="%1.%2."/>
      <w:lvlJc w:val="left"/>
      <w:pPr>
        <w:ind w:left="1125" w:hanging="765"/>
      </w:pPr>
      <w:rPr>
        <w:rFonts w:hint="default"/>
      </w:rPr>
    </w:lvl>
    <w:lvl w:ilvl="2">
      <w:start w:val="4"/>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74574DF"/>
    <w:multiLevelType w:val="multilevel"/>
    <w:tmpl w:val="BC28DDD4"/>
    <w:lvl w:ilvl="0">
      <w:start w:val="8"/>
      <w:numFmt w:val="decimal"/>
      <w:lvlText w:val="4.1.%1."/>
      <w:lvlJc w:val="left"/>
      <w:rPr>
        <w:rFonts w:ascii="Times New Roman" w:eastAsia="Times New Roman" w:hAnsi="Times New Roman"/>
        <w:b w:val="0"/>
        <w:bCs w:val="0"/>
        <w:i w:val="0"/>
        <w:iCs w:val="0"/>
        <w:smallCaps w:val="0"/>
        <w:strike w:val="0"/>
        <w:color w:val="000000"/>
        <w:spacing w:val="1"/>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A9B5224"/>
    <w:multiLevelType w:val="hybridMultilevel"/>
    <w:tmpl w:val="C090DE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9"/>
  </w:num>
  <w:num w:numId="3">
    <w:abstractNumId w:val="17"/>
  </w:num>
  <w:num w:numId="4">
    <w:abstractNumId w:val="4"/>
  </w:num>
  <w:num w:numId="5">
    <w:abstractNumId w:val="11"/>
  </w:num>
  <w:num w:numId="6">
    <w:abstractNumId w:val="14"/>
  </w:num>
  <w:num w:numId="7">
    <w:abstractNumId w:val="6"/>
  </w:num>
  <w:num w:numId="8">
    <w:abstractNumId w:val="1"/>
  </w:num>
  <w:num w:numId="9">
    <w:abstractNumId w:val="5"/>
  </w:num>
  <w:num w:numId="10">
    <w:abstractNumId w:val="21"/>
  </w:num>
  <w:num w:numId="11">
    <w:abstractNumId w:val="10"/>
  </w:num>
  <w:num w:numId="12">
    <w:abstractNumId w:val="23"/>
  </w:num>
  <w:num w:numId="13">
    <w:abstractNumId w:val="15"/>
  </w:num>
  <w:num w:numId="14">
    <w:abstractNumId w:val="8"/>
  </w:num>
  <w:num w:numId="15">
    <w:abstractNumId w:val="18"/>
  </w:num>
  <w:num w:numId="16">
    <w:abstractNumId w:val="3"/>
  </w:num>
  <w:num w:numId="17">
    <w:abstractNumId w:val="2"/>
  </w:num>
  <w:num w:numId="18">
    <w:abstractNumId w:val="12"/>
  </w:num>
  <w:num w:numId="19">
    <w:abstractNumId w:val="20"/>
  </w:num>
  <w:num w:numId="20">
    <w:abstractNumId w:val="7"/>
  </w:num>
  <w:num w:numId="21">
    <w:abstractNumId w:val="0"/>
  </w:num>
  <w:num w:numId="22">
    <w:abstractNumId w:val="22"/>
  </w:num>
  <w:num w:numId="23">
    <w:abstractNumId w:val="24"/>
  </w:num>
  <w:num w:numId="24">
    <w:abstractNumId w:val="16"/>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7646"/>
    <w:rsid w:val="00014CFE"/>
    <w:rsid w:val="000165E6"/>
    <w:rsid w:val="00065783"/>
    <w:rsid w:val="00105BAD"/>
    <w:rsid w:val="00190727"/>
    <w:rsid w:val="001C2513"/>
    <w:rsid w:val="001C26CA"/>
    <w:rsid w:val="001D7025"/>
    <w:rsid w:val="001E21BD"/>
    <w:rsid w:val="001E7247"/>
    <w:rsid w:val="001F3523"/>
    <w:rsid w:val="00205E97"/>
    <w:rsid w:val="00240CC8"/>
    <w:rsid w:val="00261879"/>
    <w:rsid w:val="00267861"/>
    <w:rsid w:val="002924DC"/>
    <w:rsid w:val="002C7E61"/>
    <w:rsid w:val="003079C5"/>
    <w:rsid w:val="00350E00"/>
    <w:rsid w:val="00357EE8"/>
    <w:rsid w:val="00365277"/>
    <w:rsid w:val="003C6130"/>
    <w:rsid w:val="003F1AC6"/>
    <w:rsid w:val="004034C9"/>
    <w:rsid w:val="00484A44"/>
    <w:rsid w:val="0050577F"/>
    <w:rsid w:val="00541944"/>
    <w:rsid w:val="00570E6B"/>
    <w:rsid w:val="00572490"/>
    <w:rsid w:val="00592742"/>
    <w:rsid w:val="005B3496"/>
    <w:rsid w:val="00607646"/>
    <w:rsid w:val="00613021"/>
    <w:rsid w:val="006165BC"/>
    <w:rsid w:val="0062441A"/>
    <w:rsid w:val="00637800"/>
    <w:rsid w:val="00663A84"/>
    <w:rsid w:val="006753CD"/>
    <w:rsid w:val="006808CE"/>
    <w:rsid w:val="006C1D83"/>
    <w:rsid w:val="006F5FE7"/>
    <w:rsid w:val="00735C00"/>
    <w:rsid w:val="007B38BB"/>
    <w:rsid w:val="00815B80"/>
    <w:rsid w:val="00841086"/>
    <w:rsid w:val="008509AF"/>
    <w:rsid w:val="00851E45"/>
    <w:rsid w:val="00872264"/>
    <w:rsid w:val="00961D70"/>
    <w:rsid w:val="009B778A"/>
    <w:rsid w:val="00A221F8"/>
    <w:rsid w:val="00A46943"/>
    <w:rsid w:val="00A9558D"/>
    <w:rsid w:val="00AB793F"/>
    <w:rsid w:val="00B058E8"/>
    <w:rsid w:val="00B4179A"/>
    <w:rsid w:val="00B9542E"/>
    <w:rsid w:val="00B97DAE"/>
    <w:rsid w:val="00BC7C77"/>
    <w:rsid w:val="00C02208"/>
    <w:rsid w:val="00C53D5D"/>
    <w:rsid w:val="00D01717"/>
    <w:rsid w:val="00D023B1"/>
    <w:rsid w:val="00D44330"/>
    <w:rsid w:val="00D63E0C"/>
    <w:rsid w:val="00D65433"/>
    <w:rsid w:val="00DD1926"/>
    <w:rsid w:val="00E1701A"/>
    <w:rsid w:val="00E7508F"/>
    <w:rsid w:val="00EB5DC2"/>
    <w:rsid w:val="00EE4FED"/>
    <w:rsid w:val="00EE7D4E"/>
    <w:rsid w:val="00F27AD2"/>
    <w:rsid w:val="00F4752D"/>
    <w:rsid w:val="00F8504D"/>
    <w:rsid w:val="00FA5505"/>
    <w:rsid w:val="00FB6FFD"/>
    <w:rsid w:val="00FD50B2"/>
    <w:rsid w:val="00FE54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7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4"/>
    <w:uiPriority w:val="99"/>
    <w:locked/>
    <w:rsid w:val="00607646"/>
    <w:rPr>
      <w:rFonts w:ascii="Times New Roman" w:hAnsi="Times New Roman" w:cs="Times New Roman"/>
      <w:spacing w:val="1"/>
      <w:shd w:val="clear" w:color="auto" w:fill="FFFFFF"/>
    </w:rPr>
  </w:style>
  <w:style w:type="paragraph" w:customStyle="1" w:styleId="4">
    <w:name w:val="Основной текст4"/>
    <w:basedOn w:val="Normal"/>
    <w:link w:val="a"/>
    <w:uiPriority w:val="99"/>
    <w:rsid w:val="00607646"/>
    <w:pPr>
      <w:widowControl w:val="0"/>
      <w:shd w:val="clear" w:color="auto" w:fill="FFFFFF"/>
      <w:spacing w:before="2040" w:after="0" w:line="240" w:lineRule="atLeast"/>
    </w:pPr>
    <w:rPr>
      <w:rFonts w:ascii="Times New Roman" w:eastAsia="Times New Roman" w:hAnsi="Times New Roman" w:cs="Times New Roman"/>
      <w:spacing w:val="1"/>
    </w:rPr>
  </w:style>
  <w:style w:type="character" w:customStyle="1" w:styleId="3">
    <w:name w:val="Заголовок №3_"/>
    <w:basedOn w:val="DefaultParagraphFont"/>
    <w:link w:val="30"/>
    <w:uiPriority w:val="99"/>
    <w:locked/>
    <w:rsid w:val="00637800"/>
    <w:rPr>
      <w:rFonts w:ascii="Times New Roman" w:hAnsi="Times New Roman" w:cs="Times New Roman"/>
      <w:b/>
      <w:bCs/>
      <w:spacing w:val="1"/>
      <w:shd w:val="clear" w:color="auto" w:fill="FFFFFF"/>
    </w:rPr>
  </w:style>
  <w:style w:type="paragraph" w:customStyle="1" w:styleId="30">
    <w:name w:val="Заголовок №3"/>
    <w:basedOn w:val="Normal"/>
    <w:link w:val="3"/>
    <w:uiPriority w:val="99"/>
    <w:rsid w:val="00637800"/>
    <w:pPr>
      <w:widowControl w:val="0"/>
      <w:shd w:val="clear" w:color="auto" w:fill="FFFFFF"/>
      <w:spacing w:before="600" w:after="420" w:line="240" w:lineRule="atLeast"/>
      <w:jc w:val="both"/>
      <w:outlineLvl w:val="2"/>
    </w:pPr>
    <w:rPr>
      <w:rFonts w:ascii="Times New Roman" w:eastAsia="Times New Roman" w:hAnsi="Times New Roman" w:cs="Times New Roman"/>
      <w:b/>
      <w:bCs/>
      <w:spacing w:val="1"/>
    </w:rPr>
  </w:style>
  <w:style w:type="paragraph" w:styleId="Header">
    <w:name w:val="header"/>
    <w:basedOn w:val="Normal"/>
    <w:link w:val="HeaderChar"/>
    <w:uiPriority w:val="99"/>
    <w:rsid w:val="0026786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67861"/>
  </w:style>
  <w:style w:type="paragraph" w:styleId="Footer">
    <w:name w:val="footer"/>
    <w:basedOn w:val="Normal"/>
    <w:link w:val="FooterChar"/>
    <w:uiPriority w:val="99"/>
    <w:rsid w:val="0026786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67861"/>
  </w:style>
  <w:style w:type="paragraph" w:styleId="ListParagraph">
    <w:name w:val="List Paragraph"/>
    <w:basedOn w:val="Normal"/>
    <w:uiPriority w:val="99"/>
    <w:qFormat/>
    <w:rsid w:val="00267861"/>
    <w:pPr>
      <w:ind w:left="720"/>
    </w:pPr>
  </w:style>
  <w:style w:type="paragraph" w:styleId="FootnoteText">
    <w:name w:val="footnote text"/>
    <w:basedOn w:val="Normal"/>
    <w:link w:val="FootnoteTextChar"/>
    <w:uiPriority w:val="99"/>
    <w:semiHidden/>
    <w:rsid w:val="00D0171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01717"/>
    <w:rPr>
      <w:sz w:val="20"/>
      <w:szCs w:val="20"/>
    </w:rPr>
  </w:style>
  <w:style w:type="character" w:customStyle="1" w:styleId="a0">
    <w:name w:val="Символ сноски"/>
    <w:uiPriority w:val="99"/>
    <w:rsid w:val="00D01717"/>
    <w:rPr>
      <w:vertAlign w:val="superscript"/>
    </w:rPr>
  </w:style>
  <w:style w:type="character" w:customStyle="1" w:styleId="apple-converted-space">
    <w:name w:val="apple-converted-space"/>
    <w:basedOn w:val="DefaultParagraphFont"/>
    <w:uiPriority w:val="99"/>
    <w:rsid w:val="000165E6"/>
  </w:style>
  <w:style w:type="table" w:styleId="TableGrid">
    <w:name w:val="Table Grid"/>
    <w:basedOn w:val="TableNormal"/>
    <w:uiPriority w:val="99"/>
    <w:rsid w:val="00663A8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7B38B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сновной текст2"/>
    <w:basedOn w:val="Normal"/>
    <w:uiPriority w:val="99"/>
    <w:rsid w:val="0050577F"/>
    <w:pPr>
      <w:widowControl w:val="0"/>
      <w:shd w:val="clear" w:color="auto" w:fill="FFFFFF"/>
      <w:spacing w:before="420" w:after="240" w:line="322" w:lineRule="exact"/>
    </w:pPr>
    <w:rPr>
      <w:rFonts w:ascii="Times New Roman" w:eastAsia="Times New Roman" w:hAnsi="Times New Roman" w:cs="Times New Roman"/>
      <w:sz w:val="27"/>
      <w:szCs w:val="27"/>
    </w:rPr>
  </w:style>
  <w:style w:type="character" w:customStyle="1" w:styleId="31">
    <w:name w:val="Основной текст (3)_"/>
    <w:basedOn w:val="DefaultParagraphFont"/>
    <w:link w:val="32"/>
    <w:uiPriority w:val="99"/>
    <w:locked/>
    <w:rsid w:val="0050577F"/>
    <w:rPr>
      <w:rFonts w:ascii="Times New Roman" w:hAnsi="Times New Roman" w:cs="Times New Roman"/>
      <w:spacing w:val="30"/>
      <w:shd w:val="clear" w:color="auto" w:fill="FFFFFF"/>
    </w:rPr>
  </w:style>
  <w:style w:type="paragraph" w:customStyle="1" w:styleId="32">
    <w:name w:val="Основной текст (3)"/>
    <w:basedOn w:val="Normal"/>
    <w:link w:val="31"/>
    <w:uiPriority w:val="99"/>
    <w:rsid w:val="0050577F"/>
    <w:pPr>
      <w:widowControl w:val="0"/>
      <w:shd w:val="clear" w:color="auto" w:fill="FFFFFF"/>
      <w:spacing w:before="60" w:after="0" w:line="240" w:lineRule="atLeast"/>
    </w:pPr>
    <w:rPr>
      <w:rFonts w:ascii="Times New Roman" w:eastAsia="Times New Roman" w:hAnsi="Times New Roman" w:cs="Times New Roman"/>
      <w:spacing w:val="30"/>
    </w:rPr>
  </w:style>
  <w:style w:type="character" w:customStyle="1" w:styleId="10">
    <w:name w:val="Заголовок №1"/>
    <w:basedOn w:val="DefaultParagraphFont"/>
    <w:uiPriority w:val="99"/>
    <w:rsid w:val="0050577F"/>
    <w:rPr>
      <w:rFonts w:ascii="Times New Roman" w:hAnsi="Times New Roman" w:cs="Times New Roman"/>
      <w:b/>
      <w:bCs/>
      <w:color w:val="000000"/>
      <w:spacing w:val="0"/>
      <w:w w:val="100"/>
      <w:position w:val="0"/>
      <w:sz w:val="32"/>
      <w:szCs w:val="32"/>
      <w:u w:val="single"/>
      <w:lang w:val="ru-RU"/>
    </w:rPr>
  </w:style>
  <w:style w:type="character" w:customStyle="1" w:styleId="20">
    <w:name w:val="Основной текст (2)"/>
    <w:basedOn w:val="DefaultParagraphFont"/>
    <w:uiPriority w:val="99"/>
    <w:rsid w:val="0050577F"/>
    <w:rPr>
      <w:rFonts w:ascii="Times New Roman" w:hAnsi="Times New Roman" w:cs="Times New Roman"/>
      <w:b/>
      <w:bCs/>
      <w:color w:val="000000"/>
      <w:spacing w:val="0"/>
      <w:w w:val="100"/>
      <w:position w:val="0"/>
      <w:sz w:val="27"/>
      <w:szCs w:val="27"/>
      <w:u w:val="single"/>
      <w:lang w:val="ru-RU"/>
    </w:rPr>
  </w:style>
</w:styles>
</file>

<file path=word/webSettings.xml><?xml version="1.0" encoding="utf-8"?>
<w:webSettings xmlns:r="http://schemas.openxmlformats.org/officeDocument/2006/relationships" xmlns:w="http://schemas.openxmlformats.org/wordprocessingml/2006/main">
  <w:divs>
    <w:div w:id="1933657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64</Pages>
  <Words>22359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ШКОЛА</cp:lastModifiedBy>
  <cp:revision>3</cp:revision>
  <cp:lastPrinted>2016-10-20T11:12:00Z</cp:lastPrinted>
  <dcterms:created xsi:type="dcterms:W3CDTF">2016-10-26T13:18:00Z</dcterms:created>
  <dcterms:modified xsi:type="dcterms:W3CDTF">2016-10-26T15:18:00Z</dcterms:modified>
</cp:coreProperties>
</file>